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Tableau de mise en page"/>
      </w:tblPr>
      <w:tblGrid>
        <w:gridCol w:w="831"/>
        <w:gridCol w:w="2858"/>
        <w:gridCol w:w="1035"/>
        <w:gridCol w:w="5942"/>
      </w:tblGrid>
      <w:tr w:rsidR="00647A4B" w:rsidRPr="00ED52D8" w14:paraId="730BCA9C" w14:textId="77777777" w:rsidTr="009C2E65">
        <w:trPr>
          <w:trHeight w:val="993"/>
          <w:jc w:val="center"/>
        </w:trPr>
        <w:tc>
          <w:tcPr>
            <w:tcW w:w="3798" w:type="dxa"/>
            <w:gridSpan w:val="2"/>
            <w:vAlign w:val="center"/>
          </w:tcPr>
          <w:p w14:paraId="4EE946B0" w14:textId="3C857ADF" w:rsidR="00AD5898" w:rsidRPr="00ED52D8" w:rsidRDefault="00AD5898" w:rsidP="005E6532">
            <w:r w:rsidRPr="00ED52D8">
              <w:rPr>
                <w:noProof/>
                <w:lang w:bidi="fr-FR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3DD42915" wp14:editId="6035E028">
                      <wp:simplePos x="0" y="0"/>
                      <wp:positionH relativeFrom="page">
                        <wp:posOffset>0</wp:posOffset>
                      </wp:positionH>
                      <wp:positionV relativeFrom="paragraph">
                        <wp:posOffset>-539750</wp:posOffset>
                      </wp:positionV>
                      <wp:extent cx="3272589" cy="10058400"/>
                      <wp:effectExtent l="0" t="0" r="5715" b="0"/>
                      <wp:wrapNone/>
                      <wp:docPr id="8" name="Groupe 8" descr="éléments décoratifs&#10;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72589" cy="10058400"/>
                                <a:chOff x="0" y="0"/>
                                <a:chExt cx="3272589" cy="10058400"/>
                              </a:xfrm>
                            </wpg:grpSpPr>
                            <wps:wsp>
                              <wps:cNvPr id="607" name="Rectangle 604">
                                <a:extLst>
                                  <a:ext uri="{FF2B5EF4-FFF2-40B4-BE49-F238E27FC236}">
                                    <a16:creationId xmlns:a16="http://schemas.microsoft.com/office/drawing/2014/main" id="{13AC9442-6E0F-43A2-AC8B-C7644AF31B5B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263900" cy="10045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F28345" w14:textId="71C12395" w:rsidR="00DD3E05" w:rsidRPr="00FE3CF2" w:rsidRDefault="00DD3E05" w:rsidP="00DD3E05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  <w:proofErr w:type="gramStart"/>
                                    <w:r w:rsidRPr="00FE3CF2">
                                      <w:rPr>
                                        <w:b/>
                                        <w:bCs/>
                                      </w:rPr>
                                      <w:t>p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grpSp>
                              <wpg:cNvPr id="2" name="Groupe 1">
                                <a:extLst>
                                  <a:ext uri="{FF2B5EF4-FFF2-40B4-BE49-F238E27FC236}">
                                    <a16:creationId xmlns:a16="http://schemas.microsoft.com/office/drawing/2014/main" id="{49B0B984-B714-485C-9B95-0AB28F10EC29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7467600"/>
                                  <a:ext cx="3263900" cy="2590800"/>
                                  <a:chOff x="6232" y="7472533"/>
                                  <a:chExt cx="3264033" cy="2590973"/>
                                </a:xfrm>
                              </wpg:grpSpPr>
                              <wps:wsp>
                                <wps:cNvPr id="3" name="Forme libre 605">
                                  <a:extLst>
                                    <a:ext uri="{FF2B5EF4-FFF2-40B4-BE49-F238E27FC236}">
                                      <a16:creationId xmlns:a16="http://schemas.microsoft.com/office/drawing/2014/main" id="{915E4A2F-93B0-49B0-82BC-4DE6424EE5C9}"/>
                                    </a:ext>
                                  </a:extLst>
                                </wps:cNvPr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32" y="7472533"/>
                                    <a:ext cx="3264033" cy="2590973"/>
                                  </a:xfrm>
                                  <a:custGeom>
                                    <a:avLst/>
                                    <a:gdLst>
                                      <a:gd name="T0" fmla="*/ 0 w 506"/>
                                      <a:gd name="T1" fmla="*/ 44 h 405"/>
                                      <a:gd name="T2" fmla="*/ 46 w 506"/>
                                      <a:gd name="T3" fmla="*/ 22 h 405"/>
                                      <a:gd name="T4" fmla="*/ 167 w 506"/>
                                      <a:gd name="T5" fmla="*/ 63 h 405"/>
                                      <a:gd name="T6" fmla="*/ 167 w 506"/>
                                      <a:gd name="T7" fmla="*/ 63 h 405"/>
                                      <a:gd name="T8" fmla="*/ 235 w 506"/>
                                      <a:gd name="T9" fmla="*/ 88 h 405"/>
                                      <a:gd name="T10" fmla="*/ 246 w 506"/>
                                      <a:gd name="T11" fmla="*/ 83 h 405"/>
                                      <a:gd name="T12" fmla="*/ 319 w 506"/>
                                      <a:gd name="T13" fmla="*/ 123 h 405"/>
                                      <a:gd name="T14" fmla="*/ 319 w 506"/>
                                      <a:gd name="T15" fmla="*/ 123 h 405"/>
                                      <a:gd name="T16" fmla="*/ 378 w 506"/>
                                      <a:gd name="T17" fmla="*/ 167 h 405"/>
                                      <a:gd name="T18" fmla="*/ 401 w 506"/>
                                      <a:gd name="T19" fmla="*/ 164 h 405"/>
                                      <a:gd name="T20" fmla="*/ 456 w 506"/>
                                      <a:gd name="T21" fmla="*/ 196 h 405"/>
                                      <a:gd name="T22" fmla="*/ 506 w 506"/>
                                      <a:gd name="T23" fmla="*/ 316 h 405"/>
                                      <a:gd name="T24" fmla="*/ 506 w 506"/>
                                      <a:gd name="T25" fmla="*/ 405 h 405"/>
                                      <a:gd name="T26" fmla="*/ 0 w 506"/>
                                      <a:gd name="T27" fmla="*/ 405 h 405"/>
                                      <a:gd name="T28" fmla="*/ 0 w 506"/>
                                      <a:gd name="T29" fmla="*/ 44 h 40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</a:cxnLst>
                                    <a:rect l="0" t="0" r="r" b="b"/>
                                    <a:pathLst>
                                      <a:path w="506" h="405">
                                        <a:moveTo>
                                          <a:pt x="0" y="44"/>
                                        </a:moveTo>
                                        <a:cubicBezTo>
                                          <a:pt x="46" y="22"/>
                                          <a:pt x="46" y="22"/>
                                          <a:pt x="46" y="22"/>
                                        </a:cubicBezTo>
                                        <a:cubicBezTo>
                                          <a:pt x="90" y="0"/>
                                          <a:pt x="144" y="18"/>
                                          <a:pt x="167" y="63"/>
                                        </a:cubicBezTo>
                                        <a:cubicBezTo>
                                          <a:pt x="167" y="63"/>
                                          <a:pt x="167" y="63"/>
                                          <a:pt x="167" y="63"/>
                                        </a:cubicBezTo>
                                        <a:cubicBezTo>
                                          <a:pt x="179" y="88"/>
                                          <a:pt x="209" y="99"/>
                                          <a:pt x="235" y="88"/>
                                        </a:cubicBezTo>
                                        <a:cubicBezTo>
                                          <a:pt x="246" y="83"/>
                                          <a:pt x="246" y="83"/>
                                          <a:pt x="246" y="83"/>
                                        </a:cubicBezTo>
                                        <a:cubicBezTo>
                                          <a:pt x="277" y="70"/>
                                          <a:pt x="313" y="90"/>
                                          <a:pt x="319" y="123"/>
                                        </a:cubicBezTo>
                                        <a:cubicBezTo>
                                          <a:pt x="319" y="123"/>
                                          <a:pt x="319" y="123"/>
                                          <a:pt x="319" y="123"/>
                                        </a:cubicBezTo>
                                        <a:cubicBezTo>
                                          <a:pt x="324" y="151"/>
                                          <a:pt x="349" y="171"/>
                                          <a:pt x="378" y="167"/>
                                        </a:cubicBezTo>
                                        <a:cubicBezTo>
                                          <a:pt x="401" y="164"/>
                                          <a:pt x="401" y="164"/>
                                          <a:pt x="401" y="164"/>
                                        </a:cubicBezTo>
                                        <a:cubicBezTo>
                                          <a:pt x="424" y="161"/>
                                          <a:pt x="447" y="175"/>
                                          <a:pt x="456" y="196"/>
                                        </a:cubicBezTo>
                                        <a:cubicBezTo>
                                          <a:pt x="506" y="316"/>
                                          <a:pt x="506" y="316"/>
                                          <a:pt x="506" y="316"/>
                                        </a:cubicBezTo>
                                        <a:cubicBezTo>
                                          <a:pt x="506" y="405"/>
                                          <a:pt x="506" y="405"/>
                                          <a:pt x="506" y="405"/>
                                        </a:cubicBezTo>
                                        <a:cubicBezTo>
                                          <a:pt x="0" y="405"/>
                                          <a:pt x="0" y="405"/>
                                          <a:pt x="0" y="405"/>
                                        </a:cubicBezTo>
                                        <a:lnTo>
                                          <a:pt x="0" y="4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4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" name="Forme libre 606">
                                  <a:extLst>
                                    <a:ext uri="{FF2B5EF4-FFF2-40B4-BE49-F238E27FC236}">
                                      <a16:creationId xmlns:a16="http://schemas.microsoft.com/office/drawing/2014/main" id="{B6A493DF-B687-4278-A54E-5585E509CC8F}"/>
                                    </a:ext>
                                  </a:extLst>
                                </wps:cNvPr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94177" y="7862036"/>
                                    <a:ext cx="2876088" cy="2201470"/>
                                  </a:xfrm>
                                  <a:custGeom>
                                    <a:avLst/>
                                    <a:gdLst>
                                      <a:gd name="T0" fmla="*/ 446 w 446"/>
                                      <a:gd name="T1" fmla="*/ 28 h 344"/>
                                      <a:gd name="T2" fmla="*/ 420 w 446"/>
                                      <a:gd name="T3" fmla="*/ 17 h 344"/>
                                      <a:gd name="T4" fmla="*/ 316 w 446"/>
                                      <a:gd name="T5" fmla="*/ 63 h 344"/>
                                      <a:gd name="T6" fmla="*/ 309 w 446"/>
                                      <a:gd name="T7" fmla="*/ 82 h 344"/>
                                      <a:gd name="T8" fmla="*/ 202 w 446"/>
                                      <a:gd name="T9" fmla="*/ 127 h 344"/>
                                      <a:gd name="T10" fmla="*/ 202 w 446"/>
                                      <a:gd name="T11" fmla="*/ 127 h 344"/>
                                      <a:gd name="T12" fmla="*/ 100 w 446"/>
                                      <a:gd name="T13" fmla="*/ 161 h 344"/>
                                      <a:gd name="T14" fmla="*/ 0 w 446"/>
                                      <a:gd name="T15" fmla="*/ 344 h 344"/>
                                      <a:gd name="T16" fmla="*/ 446 w 446"/>
                                      <a:gd name="T17" fmla="*/ 344 h 344"/>
                                      <a:gd name="T18" fmla="*/ 446 w 446"/>
                                      <a:gd name="T19" fmla="*/ 28 h 3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446" h="344">
                                        <a:moveTo>
                                          <a:pt x="446" y="28"/>
                                        </a:moveTo>
                                        <a:cubicBezTo>
                                          <a:pt x="420" y="17"/>
                                          <a:pt x="420" y="17"/>
                                          <a:pt x="420" y="17"/>
                                        </a:cubicBezTo>
                                        <a:cubicBezTo>
                                          <a:pt x="378" y="0"/>
                                          <a:pt x="331" y="21"/>
                                          <a:pt x="316" y="63"/>
                                        </a:cubicBezTo>
                                        <a:cubicBezTo>
                                          <a:pt x="309" y="82"/>
                                          <a:pt x="309" y="82"/>
                                          <a:pt x="309" y="82"/>
                                        </a:cubicBezTo>
                                        <a:cubicBezTo>
                                          <a:pt x="293" y="125"/>
                                          <a:pt x="244" y="146"/>
                                          <a:pt x="202" y="127"/>
                                        </a:cubicBezTo>
                                        <a:cubicBezTo>
                                          <a:pt x="202" y="127"/>
                                          <a:pt x="202" y="127"/>
                                          <a:pt x="202" y="127"/>
                                        </a:cubicBezTo>
                                        <a:cubicBezTo>
                                          <a:pt x="164" y="110"/>
                                          <a:pt x="119" y="125"/>
                                          <a:pt x="100" y="161"/>
                                        </a:cubicBezTo>
                                        <a:cubicBezTo>
                                          <a:pt x="0" y="344"/>
                                          <a:pt x="0" y="344"/>
                                          <a:pt x="0" y="344"/>
                                        </a:cubicBezTo>
                                        <a:cubicBezTo>
                                          <a:pt x="446" y="344"/>
                                          <a:pt x="446" y="344"/>
                                          <a:pt x="446" y="344"/>
                                        </a:cubicBezTo>
                                        <a:lnTo>
                                          <a:pt x="446" y="2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" name="Forme libre 608">
                                  <a:extLst>
                                    <a:ext uri="{FF2B5EF4-FFF2-40B4-BE49-F238E27FC236}">
                                      <a16:creationId xmlns:a16="http://schemas.microsoft.com/office/drawing/2014/main" id="{700E2D3B-2C0D-4AF7-9B98-B098AC67DB9C}"/>
                                    </a:ext>
                                  </a:extLst>
                                </wps:cNvPr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32" y="8770356"/>
                                    <a:ext cx="2838696" cy="1293149"/>
                                  </a:xfrm>
                                  <a:custGeom>
                                    <a:avLst/>
                                    <a:gdLst>
                                      <a:gd name="T0" fmla="*/ 440 w 440"/>
                                      <a:gd name="T1" fmla="*/ 202 h 202"/>
                                      <a:gd name="T2" fmla="*/ 416 w 440"/>
                                      <a:gd name="T3" fmla="*/ 153 h 202"/>
                                      <a:gd name="T4" fmla="*/ 354 w 440"/>
                                      <a:gd name="T5" fmla="*/ 132 h 202"/>
                                      <a:gd name="T6" fmla="*/ 332 w 440"/>
                                      <a:gd name="T7" fmla="*/ 143 h 202"/>
                                      <a:gd name="T8" fmla="*/ 267 w 440"/>
                                      <a:gd name="T9" fmla="*/ 115 h 202"/>
                                      <a:gd name="T10" fmla="*/ 267 w 440"/>
                                      <a:gd name="T11" fmla="*/ 115 h 202"/>
                                      <a:gd name="T12" fmla="*/ 207 w 440"/>
                                      <a:gd name="T13" fmla="*/ 85 h 202"/>
                                      <a:gd name="T14" fmla="*/ 198 w 440"/>
                                      <a:gd name="T15" fmla="*/ 88 h 202"/>
                                      <a:gd name="T16" fmla="*/ 140 w 440"/>
                                      <a:gd name="T17" fmla="*/ 66 h 202"/>
                                      <a:gd name="T18" fmla="*/ 140 w 440"/>
                                      <a:gd name="T19" fmla="*/ 66 h 202"/>
                                      <a:gd name="T20" fmla="*/ 22 w 440"/>
                                      <a:gd name="T21" fmla="*/ 14 h 202"/>
                                      <a:gd name="T22" fmla="*/ 0 w 440"/>
                                      <a:gd name="T23" fmla="*/ 20 h 202"/>
                                      <a:gd name="T24" fmla="*/ 0 w 440"/>
                                      <a:gd name="T25" fmla="*/ 202 h 202"/>
                                      <a:gd name="T26" fmla="*/ 440 w 440"/>
                                      <a:gd name="T27" fmla="*/ 202 h 20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</a:cxnLst>
                                    <a:rect l="0" t="0" r="r" b="b"/>
                                    <a:pathLst>
                                      <a:path w="440" h="202">
                                        <a:moveTo>
                                          <a:pt x="440" y="202"/>
                                        </a:moveTo>
                                        <a:cubicBezTo>
                                          <a:pt x="416" y="153"/>
                                          <a:pt x="416" y="153"/>
                                          <a:pt x="416" y="153"/>
                                        </a:cubicBezTo>
                                        <a:cubicBezTo>
                                          <a:pt x="405" y="130"/>
                                          <a:pt x="377" y="120"/>
                                          <a:pt x="354" y="132"/>
                                        </a:cubicBezTo>
                                        <a:cubicBezTo>
                                          <a:pt x="332" y="143"/>
                                          <a:pt x="332" y="143"/>
                                          <a:pt x="332" y="143"/>
                                        </a:cubicBezTo>
                                        <a:cubicBezTo>
                                          <a:pt x="306" y="156"/>
                                          <a:pt x="275" y="142"/>
                                          <a:pt x="267" y="115"/>
                                        </a:cubicBezTo>
                                        <a:cubicBezTo>
                                          <a:pt x="267" y="115"/>
                                          <a:pt x="267" y="115"/>
                                          <a:pt x="267" y="115"/>
                                        </a:cubicBezTo>
                                        <a:cubicBezTo>
                                          <a:pt x="260" y="89"/>
                                          <a:pt x="232" y="75"/>
                                          <a:pt x="207" y="85"/>
                                        </a:cubicBezTo>
                                        <a:cubicBezTo>
                                          <a:pt x="198" y="88"/>
                                          <a:pt x="198" y="88"/>
                                          <a:pt x="198" y="88"/>
                                        </a:cubicBezTo>
                                        <a:cubicBezTo>
                                          <a:pt x="176" y="97"/>
                                          <a:pt x="151" y="87"/>
                                          <a:pt x="140" y="66"/>
                                        </a:cubicBezTo>
                                        <a:cubicBezTo>
                                          <a:pt x="140" y="66"/>
                                          <a:pt x="140" y="66"/>
                                          <a:pt x="140" y="66"/>
                                        </a:cubicBezTo>
                                        <a:cubicBezTo>
                                          <a:pt x="118" y="22"/>
                                          <a:pt x="69" y="0"/>
                                          <a:pt x="22" y="14"/>
                                        </a:cubicBezTo>
                                        <a:cubicBezTo>
                                          <a:pt x="0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0" y="202"/>
                                          <a:pt x="0" y="202"/>
                                          <a:pt x="0" y="202"/>
                                        </a:cubicBezTo>
                                        <a:lnTo>
                                          <a:pt x="440" y="20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3"/>
                                  </a:solidFill>
                                  <a:ln>
                                    <a:noFill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6" name="Forme libre 5">
                                <a:extLst>
                                  <a:ext uri="{FF2B5EF4-FFF2-40B4-BE49-F238E27FC236}">
                                    <a16:creationId xmlns:a16="http://schemas.microsoft.com/office/drawing/2014/main" id="{0B137DD8-0D08-4B96-915D-F4ABDE426E3F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3272589" cy="2906763"/>
                                </a:xfrm>
                                <a:custGeom>
                                  <a:avLst/>
                                  <a:gdLst>
                                    <a:gd name="T0" fmla="*/ 0 w 506"/>
                                    <a:gd name="T1" fmla="*/ 412 h 446"/>
                                    <a:gd name="T2" fmla="*/ 33 w 506"/>
                                    <a:gd name="T3" fmla="*/ 425 h 446"/>
                                    <a:gd name="T4" fmla="*/ 162 w 506"/>
                                    <a:gd name="T5" fmla="*/ 368 h 446"/>
                                    <a:gd name="T6" fmla="*/ 171 w 506"/>
                                    <a:gd name="T7" fmla="*/ 344 h 446"/>
                                    <a:gd name="T8" fmla="*/ 304 w 506"/>
                                    <a:gd name="T9" fmla="*/ 288 h 446"/>
                                    <a:gd name="T10" fmla="*/ 304 w 506"/>
                                    <a:gd name="T11" fmla="*/ 288 h 446"/>
                                    <a:gd name="T12" fmla="*/ 431 w 506"/>
                                    <a:gd name="T13" fmla="*/ 246 h 446"/>
                                    <a:gd name="T14" fmla="*/ 506 w 506"/>
                                    <a:gd name="T15" fmla="*/ 108 h 446"/>
                                    <a:gd name="T16" fmla="*/ 506 w 506"/>
                                    <a:gd name="T17" fmla="*/ 0 h 446"/>
                                    <a:gd name="T18" fmla="*/ 0 w 506"/>
                                    <a:gd name="T19" fmla="*/ 0 h 446"/>
                                    <a:gd name="T20" fmla="*/ 0 w 506"/>
                                    <a:gd name="T21" fmla="*/ 412 h 4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506" h="446">
                                      <a:moveTo>
                                        <a:pt x="0" y="412"/>
                                      </a:moveTo>
                                      <a:cubicBezTo>
                                        <a:pt x="33" y="425"/>
                                        <a:pt x="33" y="425"/>
                                        <a:pt x="33" y="425"/>
                                      </a:cubicBezTo>
                                      <a:cubicBezTo>
                                        <a:pt x="85" y="446"/>
                                        <a:pt x="143" y="420"/>
                                        <a:pt x="162" y="368"/>
                                      </a:cubicBezTo>
                                      <a:cubicBezTo>
                                        <a:pt x="171" y="344"/>
                                        <a:pt x="171" y="344"/>
                                        <a:pt x="171" y="344"/>
                                      </a:cubicBezTo>
                                      <a:cubicBezTo>
                                        <a:pt x="190" y="290"/>
                                        <a:pt x="252" y="265"/>
                                        <a:pt x="304" y="288"/>
                                      </a:cubicBezTo>
                                      <a:cubicBezTo>
                                        <a:pt x="304" y="288"/>
                                        <a:pt x="304" y="288"/>
                                        <a:pt x="304" y="288"/>
                                      </a:cubicBezTo>
                                      <a:cubicBezTo>
                                        <a:pt x="351" y="309"/>
                                        <a:pt x="406" y="291"/>
                                        <a:pt x="431" y="246"/>
                                      </a:cubicBezTo>
                                      <a:cubicBezTo>
                                        <a:pt x="506" y="108"/>
                                        <a:pt x="506" y="108"/>
                                        <a:pt x="506" y="108"/>
                                      </a:cubicBezTo>
                                      <a:cubicBezTo>
                                        <a:pt x="506" y="0"/>
                                        <a:pt x="506" y="0"/>
                                        <a:pt x="506" y="0"/>
                                      </a:cubicBezTo>
                                      <a:cubicBezTo>
                                        <a:pt x="0" y="0"/>
                                        <a:pt x="0" y="0"/>
                                        <a:pt x="0" y="0"/>
                                      </a:cubicBezTo>
                                      <a:lnTo>
                                        <a:pt x="0" y="4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42000</wp14:pctWidth>
                      </wp14:sizeRelH>
                      <wp14:sizeRelV relativeFrom="page">
                        <wp14:pctHeight>100000</wp14:pctHeight>
                      </wp14:sizeRelV>
                    </wp:anchor>
                  </w:drawing>
                </mc:Choice>
                <mc:Fallback>
                  <w:pict>
                    <v:group w14:anchorId="3DD42915" id="Groupe 8" o:spid="_x0000_s1026" alt="éléments décoratifs&#10;" style="position:absolute;margin-left:0;margin-top:-42.5pt;width:257.7pt;height:11in;z-index:-251657216;mso-width-percent:420;mso-height-percent:1000;mso-position-horizontal-relative:page;mso-width-percent:420;mso-height-percent:1000" coordsize="32725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">
                      <v:rect id="Rectangle 604" o:spid="_x0000_s1027" style="position:absolute;width:32639;height:100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" fillcolor="#0f3344 [3204]" stroked="f">
                        <v:textbox>
                          <w:txbxContent>
                            <w:p w14:paraId="3DF28345" w14:textId="71C12395" w:rsidR="00DD3E05" w:rsidRPr="00FE3CF2" w:rsidRDefault="00DD3E05" w:rsidP="00DD3E0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FE3CF2">
                                <w:rPr>
                                  <w:b/>
                                  <w:bCs/>
                                </w:rPr>
                                <w:t>p</w:t>
                              </w:r>
                            </w:p>
                          </w:txbxContent>
                        </v:textbox>
                      </v:rect>
                      <v:group id="Groupe 1" o:spid="_x0000_s1028" style="position:absolute;top:74676;width:32639;height:25908" coordorigin="62,74725" coordsize="32640,25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shape id="Forme libre 605" o:spid="_x0000_s1029" style="position:absolute;left:62;top:74725;width:32640;height:25910;visibility:visible;mso-wrap-style:square;v-text-anchor:top" coordsize="506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" path="m,44c46,22,46,22,46,22,90,,144,18,167,63v,,,,,c179,88,209,99,235,88v11,-5,11,-5,11,-5c277,70,313,90,319,123v,,,,,c324,151,349,171,378,167v23,-3,23,-3,23,-3c424,161,447,175,456,196v50,120,50,120,50,120c506,405,506,405,506,405,,405,,405,,405l,44xe" fillcolor="#fcea10 [3207]" stroked="f">
                          <v:path arrowok="t" o:connecttype="custom" o:connectlocs="0,281488;296730,140744;1077260,403040;1077260,403040;1515905,562977;1586862,530990;2057760,786888;2057760,786888;2438349,1068377;2586714,1049184;2941500,1253903;3264033,2021599;3264033,2590973;0,2590973;0,281488" o:connectangles="0,0,0,0,0,0,0,0,0,0,0,0,0,0,0"/>
                        </v:shape>
                        <v:shape id="Forme libre 606" o:spid="_x0000_s1030" style="position:absolute;left:3941;top:78620;width:28761;height:22015;visibility:visible;mso-wrap-style:square;v-text-anchor:top" coordsize="44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" path="m446,28c420,17,420,17,420,17,378,,331,21,316,63v-7,19,-7,19,-7,19c293,125,244,146,202,127v,,,,,c164,110,119,125,100,161,,344,,344,,344v446,,446,,446,l446,28xe" fillcolor="#e5d8ea [3205]" stroked="f">
                          <v:path arrowok="t" o:connecttype="custom" o:connectlocs="2876088,179189;2708424,108794;2037766,403176;1992626,524769;1302623,812752;1302623,812752;644863,1030339;0,2201470;2876088,2201470;2876088,179189" o:connectangles="0,0,0,0,0,0,0,0,0,0"/>
                        </v:shape>
                        <v:shape id="Forme libre 608" o:spid="_x0000_s1031" style="position:absolute;left:62;top:87703;width:28387;height:12932;visibility:visible;mso-wrap-style:square;v-text-anchor:top" coordsize="440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" path="m440,202c416,153,416,153,416,153,405,130,377,120,354,132v-22,11,-22,11,-22,11c306,156,275,142,267,115v,,,,,c260,89,232,75,207,85v-9,3,-9,3,-9,3c176,97,151,87,140,66v,,,,,c118,22,69,,22,14,,20,,20,,20,,202,,202,,202r440,xe" fillcolor="#f8c4d7 [3206]" stroked="f">
                          <v:path arrowok="t" o:connecttype="custom" o:connectlocs="2838696,1293149;2683858,979464;2283860,845028;2141925,915447;1722572,736199;1722572,736199;1335477,544147;1277413,563352;903221,422514;903221,422514;141935,89624;0,128035;0,1293149;2838696,1293149" o:connectangles="0,0,0,0,0,0,0,0,0,0,0,0,0,0"/>
                        </v:shape>
                      </v:group>
                      <v:shape id="Forme libre 5" o:spid="_x0000_s1032" style="position:absolute;width:32725;height:29067;visibility:visible;mso-wrap-style:square;v-text-anchor:top" coordsize="506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" path="m,412v33,13,33,13,33,13c85,446,143,420,162,368v9,-24,9,-24,9,-24c190,290,252,265,304,288v,,,,,c351,309,406,291,431,246,506,108,506,108,506,108,506,,506,,506,,,,,,,l,412xe" fillcolor="#e5d8ea [3205]" stroked="f">
                        <v:path arrowok="t" o:connecttype="custom" o:connectlocs="0,2685171;213430,2769897;1047746,2398405;1105954,2241988;1966140,1877013;1966140,1877013;2787521,1603282;3272589,703880;3272589,0;0,0;0,2685171" o:connectangles="0,0,0,0,0,0,0,0,0,0,0"/>
                      </v:shape>
                      <w10:wrap anchorx="page"/>
                      <w10:anchorlock/>
                    </v:group>
                  </w:pict>
                </mc:Fallback>
              </mc:AlternateContent>
            </w:r>
          </w:p>
          <w:p w14:paraId="6649BC61" w14:textId="1591F3CD" w:rsidR="00647A4B" w:rsidRPr="00ED52D8" w:rsidRDefault="00647A4B" w:rsidP="00647A4B">
            <w:pPr>
              <w:pStyle w:val="Corpsdetexte"/>
              <w:kinsoku w:val="0"/>
              <w:overflowPunct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2" w:type="dxa"/>
            <w:vMerge w:val="restart"/>
          </w:tcPr>
          <w:p w14:paraId="35CCCB67" w14:textId="77777777" w:rsidR="00647A4B" w:rsidRPr="00ED52D8" w:rsidRDefault="00647A4B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 w:val="restart"/>
          </w:tcPr>
          <w:p w14:paraId="0CA3F30E" w14:textId="32CFC06E" w:rsidR="00647A4B" w:rsidRPr="00ED52D8" w:rsidRDefault="00B01C1E" w:rsidP="00B01C1E">
            <w:pPr>
              <w:pStyle w:val="Titre"/>
              <w:jc w:val="center"/>
            </w:pPr>
            <w:r>
              <w:t>Matheo cunha</w:t>
            </w:r>
          </w:p>
          <w:p w14:paraId="08B02240" w14:textId="77777777" w:rsidR="00647A4B" w:rsidRPr="00ED52D8" w:rsidRDefault="00647A4B" w:rsidP="00B01C1E">
            <w:pPr>
              <w:pStyle w:val="Titre1"/>
              <w:jc w:val="center"/>
            </w:pPr>
            <w:r w:rsidRPr="00ED52D8">
              <w:rPr>
                <w:lang w:bidi="fr-FR"/>
              </w:rPr>
              <w:t>Expérience</w:t>
            </w:r>
          </w:p>
          <w:p w14:paraId="681EB3A2" w14:textId="6D20AD22" w:rsidR="00647A4B" w:rsidRPr="00ED52D8" w:rsidRDefault="00B01C1E" w:rsidP="00B01C1E">
            <w:pPr>
              <w:pStyle w:val="Titre2"/>
              <w:jc w:val="center"/>
            </w:pPr>
            <w:r>
              <w:t xml:space="preserve">Depuis </w:t>
            </w:r>
            <w:proofErr w:type="gramStart"/>
            <w:r>
              <w:t>Juillet</w:t>
            </w:r>
            <w:proofErr w:type="gramEnd"/>
            <w:r>
              <w:t xml:space="preserve"> 2025</w:t>
            </w:r>
          </w:p>
          <w:p w14:paraId="7CDE4B81" w14:textId="568B506F" w:rsidR="00647A4B" w:rsidRPr="005E6532" w:rsidRDefault="00B01C1E" w:rsidP="00B01C1E">
            <w:pPr>
              <w:jc w:val="center"/>
              <w:rPr>
                <w:lang w:val="en-US"/>
              </w:rPr>
            </w:pPr>
            <w:proofErr w:type="spellStart"/>
            <w:r w:rsidRPr="005E6532">
              <w:rPr>
                <w:lang w:val="en-US"/>
              </w:rPr>
              <w:t>Equipier</w:t>
            </w:r>
            <w:proofErr w:type="spellEnd"/>
            <w:r w:rsidRPr="005E6532">
              <w:rPr>
                <w:lang w:val="en-US"/>
              </w:rPr>
              <w:t xml:space="preserve"> Polyvalent BURGER KING </w:t>
            </w:r>
            <w:proofErr w:type="spellStart"/>
            <w:proofErr w:type="gramStart"/>
            <w:r w:rsidRPr="005E6532">
              <w:rPr>
                <w:lang w:val="en-US"/>
              </w:rPr>
              <w:t>Taverny</w:t>
            </w:r>
            <w:proofErr w:type="spellEnd"/>
            <w:r w:rsidR="00A61907" w:rsidRPr="005E6532">
              <w:rPr>
                <w:lang w:val="en-US"/>
              </w:rPr>
              <w:t xml:space="preserve"> :</w:t>
            </w:r>
            <w:proofErr w:type="gramEnd"/>
          </w:p>
          <w:p w14:paraId="5554D9E4" w14:textId="72712C4D" w:rsidR="00A61907" w:rsidRPr="00A61907" w:rsidRDefault="00A61907" w:rsidP="00A61907">
            <w:pPr>
              <w:jc w:val="center"/>
            </w:pPr>
            <w:r w:rsidRPr="00A61907">
              <w:t>Ac</w:t>
            </w:r>
            <w:r>
              <w:t>cueil clients, préparation des commandes, service à table, drive, rangement et nettoyage de la surface de vente</w:t>
            </w:r>
          </w:p>
          <w:p w14:paraId="77038527" w14:textId="47C807E5" w:rsidR="00647A4B" w:rsidRPr="00ED52D8" w:rsidRDefault="00B01C1E" w:rsidP="00B01C1E">
            <w:pPr>
              <w:pStyle w:val="Titre2"/>
              <w:jc w:val="center"/>
            </w:pPr>
            <w:r>
              <w:t>Depuis 2023</w:t>
            </w:r>
          </w:p>
          <w:p w14:paraId="5D181B95" w14:textId="05A51D6F" w:rsidR="00647A4B" w:rsidRPr="00ED52D8" w:rsidRDefault="00B01C1E" w:rsidP="00B01C1E">
            <w:pPr>
              <w:jc w:val="center"/>
            </w:pPr>
            <w:r>
              <w:rPr>
                <w:lang w:bidi="fr-FR"/>
              </w:rPr>
              <w:t>Inventori</w:t>
            </w:r>
            <w:r w:rsidR="005E6532">
              <w:rPr>
                <w:lang w:bidi="fr-FR"/>
              </w:rPr>
              <w:t>s</w:t>
            </w:r>
            <w:r>
              <w:rPr>
                <w:lang w:bidi="fr-FR"/>
              </w:rPr>
              <w:t>te ADEQUAT Intérim</w:t>
            </w:r>
          </w:p>
          <w:p w14:paraId="24B2070A" w14:textId="311FC6F4" w:rsidR="00647A4B" w:rsidRPr="00ED52D8" w:rsidRDefault="00647A4B" w:rsidP="00B01C1E">
            <w:pPr>
              <w:jc w:val="center"/>
            </w:pPr>
          </w:p>
          <w:p w14:paraId="5CC4DE07" w14:textId="77777777" w:rsidR="00647A4B" w:rsidRPr="00ED52D8" w:rsidRDefault="00647A4B" w:rsidP="00B01C1E">
            <w:pPr>
              <w:pStyle w:val="Titre1"/>
              <w:jc w:val="center"/>
            </w:pPr>
            <w:r w:rsidRPr="00ED52D8">
              <w:rPr>
                <w:lang w:bidi="fr-FR"/>
              </w:rPr>
              <w:t>Formation</w:t>
            </w:r>
          </w:p>
          <w:p w14:paraId="078692C1" w14:textId="413A6B51" w:rsidR="00647A4B" w:rsidRPr="00ED52D8" w:rsidRDefault="00B01C1E" w:rsidP="00B01C1E">
            <w:pPr>
              <w:pStyle w:val="Titre2"/>
              <w:jc w:val="center"/>
            </w:pPr>
            <w:r>
              <w:t>Lycée Jacques Prévert Taverny</w:t>
            </w:r>
          </w:p>
          <w:p w14:paraId="50B8B248" w14:textId="1984BA48" w:rsidR="00647A4B" w:rsidRDefault="00B01C1E" w:rsidP="00B01C1E">
            <w:pPr>
              <w:pStyle w:val="Listepuces"/>
              <w:jc w:val="center"/>
            </w:pPr>
            <w:r>
              <w:t>Baccalauréat Général HGGSP / SES</w:t>
            </w:r>
          </w:p>
          <w:p w14:paraId="5BFC81E2" w14:textId="77777777" w:rsidR="00A61907" w:rsidRDefault="00A61907" w:rsidP="00A61907">
            <w:pPr>
              <w:pStyle w:val="Listepuces"/>
              <w:numPr>
                <w:ilvl w:val="0"/>
                <w:numId w:val="0"/>
              </w:numPr>
              <w:ind w:left="360"/>
            </w:pPr>
          </w:p>
          <w:p w14:paraId="50B1DF34" w14:textId="3D833337" w:rsidR="00A61907" w:rsidRPr="00A61907" w:rsidRDefault="00A61907" w:rsidP="00A61907">
            <w:pPr>
              <w:pStyle w:val="Listepuces"/>
              <w:numPr>
                <w:ilvl w:val="0"/>
                <w:numId w:val="0"/>
              </w:numPr>
              <w:ind w:left="360"/>
              <w:jc w:val="center"/>
              <w:rPr>
                <w:b/>
                <w:bCs/>
              </w:rPr>
            </w:pPr>
            <w:r w:rsidRPr="00A61907">
              <w:rPr>
                <w:b/>
                <w:bCs/>
              </w:rPr>
              <w:t>Collège Wanda Landowska St leu la forêt</w:t>
            </w:r>
          </w:p>
          <w:p w14:paraId="489093F8" w14:textId="262583EE" w:rsidR="00A61907" w:rsidRPr="00A61907" w:rsidRDefault="00A61907" w:rsidP="00B01C1E">
            <w:pPr>
              <w:pStyle w:val="Listepuces"/>
              <w:jc w:val="center"/>
            </w:pPr>
            <w:r>
              <w:t>Brevet des collèges</w:t>
            </w:r>
            <w:r w:rsidR="005E6532">
              <w:t xml:space="preserve"> </w:t>
            </w:r>
            <w:proofErr w:type="gramStart"/>
            <w:r w:rsidR="005E6532">
              <w:t>( Mention</w:t>
            </w:r>
            <w:proofErr w:type="gramEnd"/>
            <w:r w:rsidR="005E6532">
              <w:t xml:space="preserve"> </w:t>
            </w:r>
            <w:proofErr w:type="gramStart"/>
            <w:r w:rsidR="005E6532">
              <w:t>AS )</w:t>
            </w:r>
            <w:proofErr w:type="gramEnd"/>
          </w:p>
          <w:p w14:paraId="589C4886" w14:textId="7385AFD6" w:rsidR="00647A4B" w:rsidRPr="00ED52D8" w:rsidRDefault="00B01C1E" w:rsidP="00B01C1E">
            <w:pPr>
              <w:pStyle w:val="Titre1"/>
              <w:jc w:val="center"/>
            </w:pPr>
            <w:r>
              <w:rPr>
                <w:lang w:bidi="fr-FR"/>
              </w:rPr>
              <w:t>cOMPETENCES</w:t>
            </w:r>
          </w:p>
          <w:p w14:paraId="3C419D10" w14:textId="6AAAAAF9" w:rsidR="00B01C1E" w:rsidRDefault="00B01C1E" w:rsidP="00B01C1E">
            <w:pPr>
              <w:pStyle w:val="Listepuces"/>
              <w:spacing w:after="200" w:line="276" w:lineRule="auto"/>
            </w:pPr>
            <w:r>
              <w:t>Communication écrite et orale : création</w:t>
            </w:r>
            <w:r w:rsidR="00FE3CF2">
              <w:t>s</w:t>
            </w:r>
            <w:r>
              <w:t xml:space="preserve"> de contenus, rédaction de supports, prise de parole</w:t>
            </w:r>
          </w:p>
          <w:p w14:paraId="3C33504B" w14:textId="793C8DD9" w:rsidR="00B01C1E" w:rsidRDefault="00B01C1E" w:rsidP="00B01C1E">
            <w:pPr>
              <w:pStyle w:val="Listepuces"/>
              <w:spacing w:after="200" w:line="276" w:lineRule="auto"/>
            </w:pPr>
            <w:r>
              <w:t xml:space="preserve">Outils numériques : </w:t>
            </w:r>
            <w:proofErr w:type="spellStart"/>
            <w:r>
              <w:t>Canva</w:t>
            </w:r>
            <w:proofErr w:type="spellEnd"/>
            <w:r>
              <w:t>, Suite Adobe (Photoshop), Pack Office</w:t>
            </w:r>
          </w:p>
          <w:p w14:paraId="179C3327" w14:textId="77777777" w:rsidR="00B01C1E" w:rsidRDefault="00B01C1E" w:rsidP="00B01C1E">
            <w:pPr>
              <w:pStyle w:val="Listepuces"/>
              <w:spacing w:after="200" w:line="276" w:lineRule="auto"/>
            </w:pPr>
            <w:r>
              <w:t>Réseaux sociaux : stratégie de contenu, animation, veille</w:t>
            </w:r>
          </w:p>
          <w:p w14:paraId="19FD138C" w14:textId="500F5933" w:rsidR="00B01C1E" w:rsidRDefault="00B01C1E" w:rsidP="00B01C1E">
            <w:pPr>
              <w:pStyle w:val="Listepuces"/>
              <w:spacing w:after="200" w:line="276" w:lineRule="auto"/>
            </w:pPr>
            <w:r>
              <w:t xml:space="preserve">Langues : Anglais (niveau </w:t>
            </w:r>
            <w:r w:rsidR="00A61907">
              <w:t>A</w:t>
            </w:r>
            <w:r>
              <w:t>2)</w:t>
            </w:r>
            <w:r w:rsidR="00A61907">
              <w:t xml:space="preserve">, </w:t>
            </w:r>
            <w:r w:rsidR="005E6532">
              <w:t>Es</w:t>
            </w:r>
            <w:r w:rsidR="00A61907">
              <w:t>pagnol (niveau A2)</w:t>
            </w:r>
          </w:p>
          <w:p w14:paraId="7E972ABF" w14:textId="611880E8" w:rsidR="00647A4B" w:rsidRPr="00ED52D8" w:rsidRDefault="00647A4B" w:rsidP="00B01C1E">
            <w:pPr>
              <w:jc w:val="center"/>
            </w:pPr>
          </w:p>
          <w:p w14:paraId="66988C2E" w14:textId="77777777" w:rsidR="00B01C1E" w:rsidRPr="00B01C1E" w:rsidRDefault="00B01C1E" w:rsidP="00B01C1E">
            <w:pPr>
              <w:pStyle w:val="Titre1"/>
              <w:jc w:val="center"/>
            </w:pPr>
            <w:r w:rsidRPr="00B01C1E">
              <w:t>Centres d’intérêt</w:t>
            </w:r>
          </w:p>
          <w:p w14:paraId="0546B392" w14:textId="0E38A417" w:rsidR="00B01C1E" w:rsidRPr="00B01C1E" w:rsidRDefault="00A61907" w:rsidP="00B01C1E">
            <w:pPr>
              <w:pStyle w:val="Listepuces"/>
              <w:spacing w:after="200" w:line="276" w:lineRule="auto"/>
              <w:jc w:val="center"/>
            </w:pPr>
            <w:r>
              <w:t>Réseaux sociaux</w:t>
            </w:r>
            <w:r w:rsidR="005E6532">
              <w:t xml:space="preserve"> : </w:t>
            </w:r>
            <w:proofErr w:type="spellStart"/>
            <w:proofErr w:type="gramStart"/>
            <w:r w:rsidR="005E6532">
              <w:t>instagram</w:t>
            </w:r>
            <w:proofErr w:type="spellEnd"/>
            <w:r w:rsidR="005E6532">
              <w:t xml:space="preserve"> ,</w:t>
            </w:r>
            <w:proofErr w:type="gramEnd"/>
            <w:r w:rsidR="005E6532">
              <w:t xml:space="preserve"> </w:t>
            </w:r>
            <w:proofErr w:type="gramStart"/>
            <w:r w:rsidR="005E6532">
              <w:t>X ,</w:t>
            </w:r>
            <w:proofErr w:type="gramEnd"/>
            <w:r w:rsidR="005E6532">
              <w:t xml:space="preserve"> </w:t>
            </w:r>
            <w:proofErr w:type="spellStart"/>
            <w:r w:rsidR="005E6532">
              <w:t>Youtube</w:t>
            </w:r>
            <w:proofErr w:type="spellEnd"/>
          </w:p>
          <w:p w14:paraId="04639DB1" w14:textId="38F71932" w:rsidR="00B01C1E" w:rsidRPr="00B01C1E" w:rsidRDefault="00A61907" w:rsidP="00B01C1E">
            <w:pPr>
              <w:pStyle w:val="Listepuces"/>
              <w:spacing w:after="200" w:line="276" w:lineRule="auto"/>
              <w:jc w:val="center"/>
            </w:pPr>
            <w:r>
              <w:t>Passion pour le sport</w:t>
            </w:r>
            <w:r w:rsidR="005E6532">
              <w:t xml:space="preserve"> : Pratique du football en club pendant plus de 10 </w:t>
            </w:r>
            <w:proofErr w:type="gramStart"/>
            <w:r w:rsidR="005E6532">
              <w:t>ans ,</w:t>
            </w:r>
            <w:proofErr w:type="gramEnd"/>
            <w:r w:rsidR="005E6532">
              <w:t xml:space="preserve"> très grande culture sportive via la </w:t>
            </w:r>
            <w:proofErr w:type="gramStart"/>
            <w:r w:rsidR="005E6532">
              <w:t>presse ,</w:t>
            </w:r>
            <w:proofErr w:type="gramEnd"/>
            <w:r w:rsidR="005E6532">
              <w:t xml:space="preserve"> les réseaux et la télévision</w:t>
            </w:r>
          </w:p>
          <w:p w14:paraId="7CA544DF" w14:textId="2AB44EB6" w:rsidR="00B01C1E" w:rsidRDefault="00A61907" w:rsidP="00B01C1E">
            <w:pPr>
              <w:pStyle w:val="Listepuces"/>
              <w:spacing w:after="200" w:line="276" w:lineRule="auto"/>
              <w:jc w:val="center"/>
            </w:pPr>
            <w:r>
              <w:t>Passion pour le Cinéma</w:t>
            </w:r>
            <w:r w:rsidR="005E6532">
              <w:t xml:space="preserve"> : </w:t>
            </w:r>
            <w:r w:rsidR="00FE3CF2">
              <w:t xml:space="preserve">cinéphile </w:t>
            </w:r>
            <w:proofErr w:type="gramStart"/>
            <w:r w:rsidR="00FE3CF2">
              <w:t>averti ,</w:t>
            </w:r>
            <w:proofErr w:type="gramEnd"/>
            <w:r w:rsidR="00FE3CF2">
              <w:t xml:space="preserve"> visionnage régulier de films de tous genres </w:t>
            </w:r>
          </w:p>
          <w:p w14:paraId="0CCBC273" w14:textId="5CB9CA2C" w:rsidR="00FE3CF2" w:rsidRDefault="00A61907" w:rsidP="00B01C1E">
            <w:pPr>
              <w:pStyle w:val="Listepuces"/>
              <w:spacing w:after="200" w:line="276" w:lineRule="auto"/>
              <w:jc w:val="center"/>
            </w:pPr>
            <w:r>
              <w:t>Lecture</w:t>
            </w:r>
            <w:r w:rsidR="00FE3CF2">
              <w:t> : articles de presses sportifs et d’actualité</w:t>
            </w:r>
          </w:p>
          <w:p w14:paraId="44543F42" w14:textId="350A27C5" w:rsidR="00A61907" w:rsidRDefault="00A61907" w:rsidP="00FE3CF2">
            <w:pPr>
              <w:pStyle w:val="Listepuces"/>
              <w:numPr>
                <w:ilvl w:val="0"/>
                <w:numId w:val="0"/>
              </w:numPr>
              <w:spacing w:after="200" w:line="276" w:lineRule="auto"/>
            </w:pPr>
          </w:p>
          <w:p w14:paraId="7543B194" w14:textId="77777777" w:rsidR="00DD3E05" w:rsidRDefault="00DD3E05" w:rsidP="00DD3E05">
            <w:pPr>
              <w:pStyle w:val="Listepuces"/>
              <w:numPr>
                <w:ilvl w:val="0"/>
                <w:numId w:val="0"/>
              </w:numPr>
              <w:spacing w:after="200" w:line="276" w:lineRule="auto"/>
              <w:ind w:left="360" w:hanging="360"/>
              <w:jc w:val="center"/>
            </w:pPr>
          </w:p>
          <w:p w14:paraId="4B774276" w14:textId="77777777" w:rsidR="00DD3E05" w:rsidRDefault="00DD3E05" w:rsidP="00DD3E05">
            <w:pPr>
              <w:pStyle w:val="Listepuces"/>
              <w:numPr>
                <w:ilvl w:val="0"/>
                <w:numId w:val="0"/>
              </w:numPr>
              <w:spacing w:after="200" w:line="276" w:lineRule="auto"/>
              <w:ind w:left="360" w:hanging="360"/>
              <w:jc w:val="center"/>
            </w:pPr>
          </w:p>
          <w:p w14:paraId="062B5E2F" w14:textId="77777777" w:rsidR="00DD3E05" w:rsidRDefault="00DD3E05" w:rsidP="00FE3CF2">
            <w:pPr>
              <w:pStyle w:val="Listepuces"/>
              <w:numPr>
                <w:ilvl w:val="0"/>
                <w:numId w:val="0"/>
              </w:numPr>
              <w:spacing w:after="200" w:line="276" w:lineRule="auto"/>
            </w:pPr>
          </w:p>
          <w:p w14:paraId="5B73C3BC" w14:textId="0D4E7333" w:rsidR="00DD3E05" w:rsidRPr="00DD3E05" w:rsidRDefault="00DD3E05" w:rsidP="00DD3E05">
            <w:pPr>
              <w:pStyle w:val="Listepuces"/>
              <w:numPr>
                <w:ilvl w:val="0"/>
                <w:numId w:val="0"/>
              </w:numPr>
              <w:spacing w:after="200" w:line="276" w:lineRule="auto"/>
              <w:ind w:left="360" w:hanging="360"/>
              <w:jc w:val="center"/>
              <w:rPr>
                <w:b/>
                <w:bCs/>
              </w:rPr>
            </w:pPr>
            <w:r w:rsidRPr="00DD3E05">
              <w:rPr>
                <w:b/>
                <w:bCs/>
              </w:rPr>
              <w:t>Permis B en Cours - Véhiculé</w:t>
            </w:r>
          </w:p>
          <w:p w14:paraId="4C805A0F" w14:textId="0765C739" w:rsidR="00647A4B" w:rsidRPr="00ED52D8" w:rsidRDefault="00647A4B" w:rsidP="00B01C1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</w:pPr>
          </w:p>
        </w:tc>
      </w:tr>
      <w:tr w:rsidR="00F51250" w:rsidRPr="00ED52D8" w14:paraId="7C9EE3AE" w14:textId="77777777" w:rsidTr="009C2E65">
        <w:trPr>
          <w:trHeight w:val="737"/>
          <w:jc w:val="center"/>
        </w:trPr>
        <w:tc>
          <w:tcPr>
            <w:tcW w:w="3798" w:type="dxa"/>
            <w:gridSpan w:val="2"/>
            <w:tcMar>
              <w:left w:w="0" w:type="dxa"/>
              <w:right w:w="0" w:type="dxa"/>
            </w:tcMar>
          </w:tcPr>
          <w:p w14:paraId="6BA02125" w14:textId="77777777" w:rsidR="0090730F" w:rsidRDefault="0090730F" w:rsidP="005E6532">
            <w:pPr>
              <w:pStyle w:val="Corpsdetexte"/>
              <w:kinsoku w:val="0"/>
              <w:overflowPunct w:val="0"/>
              <w:ind w:firstLine="720"/>
              <w:jc w:val="right"/>
              <w:rPr>
                <w:rFonts w:cstheme="minorHAnsi"/>
                <w:color w:val="F2F2F2" w:themeColor="background1" w:themeShade="F2"/>
              </w:rPr>
            </w:pPr>
          </w:p>
          <w:p w14:paraId="085EC1EB" w14:textId="77777777" w:rsidR="0090730F" w:rsidRDefault="0090730F" w:rsidP="005E6532">
            <w:pPr>
              <w:pStyle w:val="Corpsdetexte"/>
              <w:kinsoku w:val="0"/>
              <w:overflowPunct w:val="0"/>
              <w:ind w:firstLine="720"/>
              <w:jc w:val="right"/>
              <w:rPr>
                <w:rFonts w:cstheme="minorHAnsi"/>
                <w:color w:val="F2F2F2" w:themeColor="background1" w:themeShade="F2"/>
              </w:rPr>
            </w:pPr>
          </w:p>
          <w:p w14:paraId="1E22A248" w14:textId="77777777" w:rsidR="0090730F" w:rsidRDefault="0090730F" w:rsidP="005E6532">
            <w:pPr>
              <w:pStyle w:val="Corpsdetexte"/>
              <w:kinsoku w:val="0"/>
              <w:overflowPunct w:val="0"/>
              <w:ind w:firstLine="720"/>
              <w:jc w:val="right"/>
              <w:rPr>
                <w:rFonts w:cstheme="minorHAnsi"/>
                <w:color w:val="F2F2F2" w:themeColor="background1" w:themeShade="F2"/>
              </w:rPr>
            </w:pPr>
          </w:p>
          <w:p w14:paraId="0BAA09A0" w14:textId="77777777" w:rsidR="0090730F" w:rsidRDefault="0090730F" w:rsidP="005E6532">
            <w:pPr>
              <w:pStyle w:val="Corpsdetexte"/>
              <w:kinsoku w:val="0"/>
              <w:overflowPunct w:val="0"/>
              <w:ind w:firstLine="720"/>
              <w:jc w:val="right"/>
              <w:rPr>
                <w:rFonts w:cstheme="minorHAnsi"/>
                <w:color w:val="F2F2F2" w:themeColor="background1" w:themeShade="F2"/>
              </w:rPr>
            </w:pPr>
          </w:p>
          <w:p w14:paraId="52590376" w14:textId="77777777" w:rsidR="0090730F" w:rsidRDefault="0090730F" w:rsidP="005E6532">
            <w:pPr>
              <w:pStyle w:val="Corpsdetexte"/>
              <w:kinsoku w:val="0"/>
              <w:overflowPunct w:val="0"/>
              <w:ind w:firstLine="720"/>
              <w:jc w:val="right"/>
              <w:rPr>
                <w:rFonts w:cstheme="minorHAnsi"/>
                <w:color w:val="F2F2F2" w:themeColor="background1" w:themeShade="F2"/>
              </w:rPr>
            </w:pPr>
          </w:p>
          <w:p w14:paraId="7126FBBF" w14:textId="153FF9A6" w:rsidR="00F51250" w:rsidRPr="005E6532" w:rsidRDefault="005E6532" w:rsidP="005E6532">
            <w:pPr>
              <w:pStyle w:val="Corpsdetexte"/>
              <w:kinsoku w:val="0"/>
              <w:overflowPunct w:val="0"/>
              <w:ind w:firstLine="720"/>
              <w:jc w:val="right"/>
              <w:rPr>
                <w:rFonts w:cstheme="minorHAnsi"/>
                <w:color w:val="F2F2F2" w:themeColor="background1" w:themeShade="F2"/>
              </w:rPr>
            </w:pPr>
            <w:r w:rsidRPr="005E6532">
              <w:rPr>
                <w:rFonts w:cstheme="minorHAnsi"/>
                <w:color w:val="F2F2F2" w:themeColor="background1" w:themeShade="F2"/>
              </w:rPr>
              <w:t>Né le 05 / 10 / 2007</w:t>
            </w:r>
          </w:p>
          <w:p w14:paraId="2668C8B8" w14:textId="77777777" w:rsidR="00B01C1E" w:rsidRPr="00ED52D8" w:rsidRDefault="00B01C1E" w:rsidP="00F51250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1062" w:type="dxa"/>
            <w:vMerge/>
            <w:tcBorders>
              <w:bottom w:val="nil"/>
            </w:tcBorders>
          </w:tcPr>
          <w:p w14:paraId="1CE91309" w14:textId="77777777" w:rsidR="00F51250" w:rsidRPr="00ED52D8" w:rsidRDefault="00F51250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  <w:tcBorders>
              <w:bottom w:val="nil"/>
            </w:tcBorders>
          </w:tcPr>
          <w:p w14:paraId="348C1218" w14:textId="77777777" w:rsidR="00F51250" w:rsidRPr="00ED52D8" w:rsidRDefault="00F51250" w:rsidP="000F7D04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071E84" w:rsidRPr="00ED52D8" w14:paraId="207DADE0" w14:textId="77777777" w:rsidTr="009C2E65">
        <w:trPr>
          <w:trHeight w:val="543"/>
          <w:jc w:val="center"/>
        </w:trPr>
        <w:tc>
          <w:tcPr>
            <w:tcW w:w="851" w:type="dxa"/>
            <w:vAlign w:val="center"/>
          </w:tcPr>
          <w:p w14:paraId="7691768E" w14:textId="77777777" w:rsidR="00071E84" w:rsidRPr="00ED52D8" w:rsidRDefault="00071E84" w:rsidP="00222466">
            <w:pPr>
              <w:pStyle w:val="Informations"/>
              <w:rPr>
                <w:rStyle w:val="lev"/>
                <w:b w:val="0"/>
                <w:bCs w:val="0"/>
                <w:color w:val="FFFFFF" w:themeColor="background1"/>
              </w:rPr>
            </w:pPr>
            <w:r w:rsidRPr="00ED52D8">
              <w:rPr>
                <w:noProof/>
                <w:lang w:bidi="fr-FR"/>
              </w:rPr>
              <w:drawing>
                <wp:inline distT="0" distB="0" distL="0" distR="0" wp14:anchorId="4465462F" wp14:editId="7C425143">
                  <wp:extent cx="394335" cy="394335"/>
                  <wp:effectExtent l="0" t="0" r="0" b="0"/>
                  <wp:docPr id="12" name="Graphisme 12" descr="Marque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Marker.svg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457E189A" w14:textId="2855B9B0" w:rsidR="00071E84" w:rsidRPr="00ED52D8" w:rsidRDefault="00B01C1E" w:rsidP="00071E84">
            <w:pPr>
              <w:pStyle w:val="Informations"/>
            </w:pPr>
            <w:proofErr w:type="gramStart"/>
            <w:r>
              <w:t>13  allée</w:t>
            </w:r>
            <w:proofErr w:type="gramEnd"/>
            <w:r>
              <w:t xml:space="preserve"> Paul Langevin</w:t>
            </w:r>
          </w:p>
          <w:p w14:paraId="11829EE5" w14:textId="030D466D" w:rsidR="005E6532" w:rsidRPr="00ED52D8" w:rsidRDefault="00B01C1E" w:rsidP="00071E84">
            <w:pPr>
              <w:pStyle w:val="Informations"/>
            </w:pPr>
            <w:r>
              <w:t>95150 Taverny</w:t>
            </w:r>
          </w:p>
        </w:tc>
        <w:tc>
          <w:tcPr>
            <w:tcW w:w="1062" w:type="dxa"/>
            <w:vMerge/>
          </w:tcPr>
          <w:p w14:paraId="5B166D97" w14:textId="77777777" w:rsidR="00071E84" w:rsidRPr="00ED52D8" w:rsidRDefault="00071E84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6770EC1" w14:textId="77777777" w:rsidR="00071E84" w:rsidRPr="00ED52D8" w:rsidRDefault="00071E84" w:rsidP="005801E5">
            <w:pPr>
              <w:pStyle w:val="Titre1"/>
            </w:pPr>
          </w:p>
        </w:tc>
      </w:tr>
      <w:tr w:rsidR="00647A4B" w:rsidRPr="00ED52D8" w14:paraId="36AEA8F8" w14:textId="77777777" w:rsidTr="009C2E65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108420DA" w14:textId="77777777" w:rsidR="00647A4B" w:rsidRPr="00ED52D8" w:rsidRDefault="00647A4B" w:rsidP="00071E84">
            <w:pPr>
              <w:pStyle w:val="Sansinterligne"/>
            </w:pPr>
          </w:p>
        </w:tc>
        <w:tc>
          <w:tcPr>
            <w:tcW w:w="1062" w:type="dxa"/>
            <w:vMerge/>
          </w:tcPr>
          <w:p w14:paraId="37ED00B2" w14:textId="77777777" w:rsidR="00647A4B" w:rsidRPr="00ED52D8" w:rsidRDefault="00647A4B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1A407AAB" w14:textId="77777777" w:rsidR="00647A4B" w:rsidRPr="00ED52D8" w:rsidRDefault="00647A4B" w:rsidP="005801E5">
            <w:pPr>
              <w:pStyle w:val="Titre1"/>
            </w:pPr>
          </w:p>
        </w:tc>
      </w:tr>
      <w:tr w:rsidR="00071E84" w:rsidRPr="00ED52D8" w14:paraId="5F9F6270" w14:textId="77777777" w:rsidTr="009C2E65">
        <w:trPr>
          <w:trHeight w:val="624"/>
          <w:jc w:val="center"/>
        </w:trPr>
        <w:tc>
          <w:tcPr>
            <w:tcW w:w="851" w:type="dxa"/>
            <w:vAlign w:val="center"/>
          </w:tcPr>
          <w:p w14:paraId="65950A6F" w14:textId="77777777" w:rsidR="00071E84" w:rsidRPr="00ED52D8" w:rsidRDefault="00071E84" w:rsidP="00222466">
            <w:pPr>
              <w:pStyle w:val="Informations"/>
            </w:pPr>
            <w:r w:rsidRPr="00ED52D8">
              <w:rPr>
                <w:noProof/>
                <w:lang w:bidi="fr-FR"/>
              </w:rPr>
              <w:drawing>
                <wp:inline distT="0" distB="0" distL="0" distR="0" wp14:anchorId="17346F87" wp14:editId="51A74F01">
                  <wp:extent cx="394335" cy="394335"/>
                  <wp:effectExtent l="0" t="0" r="5715" b="5715"/>
                  <wp:docPr id="13" name="Graphisme 13" descr="Destinatai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ceiver.svg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21BE2416" w14:textId="5C9875F3" w:rsidR="00071E84" w:rsidRPr="00ED52D8" w:rsidRDefault="00B01C1E" w:rsidP="00222466">
            <w:pPr>
              <w:pStyle w:val="Informations"/>
            </w:pPr>
            <w:r>
              <w:t>07 68 35 00 02</w:t>
            </w:r>
          </w:p>
        </w:tc>
        <w:tc>
          <w:tcPr>
            <w:tcW w:w="1062" w:type="dxa"/>
            <w:vMerge/>
          </w:tcPr>
          <w:p w14:paraId="167B18B7" w14:textId="77777777" w:rsidR="00071E84" w:rsidRPr="00ED52D8" w:rsidRDefault="00071E84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B6FEB37" w14:textId="77777777" w:rsidR="00071E84" w:rsidRPr="00ED52D8" w:rsidRDefault="00071E84" w:rsidP="005801E5">
            <w:pPr>
              <w:pStyle w:val="Titre1"/>
            </w:pPr>
          </w:p>
        </w:tc>
      </w:tr>
      <w:tr w:rsidR="00647A4B" w:rsidRPr="00ED52D8" w14:paraId="42AE053E" w14:textId="77777777" w:rsidTr="009C2E65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00904B24" w14:textId="77777777" w:rsidR="00647A4B" w:rsidRPr="00ED52D8" w:rsidRDefault="00647A4B" w:rsidP="00071E84">
            <w:pPr>
              <w:pStyle w:val="Sansinterligne"/>
            </w:pPr>
          </w:p>
        </w:tc>
        <w:tc>
          <w:tcPr>
            <w:tcW w:w="1062" w:type="dxa"/>
            <w:vMerge/>
          </w:tcPr>
          <w:p w14:paraId="3A9F5F7F" w14:textId="77777777" w:rsidR="00647A4B" w:rsidRPr="00ED52D8" w:rsidRDefault="00647A4B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F1F668E" w14:textId="77777777" w:rsidR="00647A4B" w:rsidRPr="00ED52D8" w:rsidRDefault="00647A4B" w:rsidP="005801E5">
            <w:pPr>
              <w:pStyle w:val="Titre1"/>
            </w:pPr>
          </w:p>
        </w:tc>
      </w:tr>
      <w:tr w:rsidR="00071E84" w:rsidRPr="00ED52D8" w14:paraId="33A2C497" w14:textId="77777777" w:rsidTr="009C2E65">
        <w:trPr>
          <w:trHeight w:val="633"/>
          <w:jc w:val="center"/>
        </w:trPr>
        <w:tc>
          <w:tcPr>
            <w:tcW w:w="851" w:type="dxa"/>
            <w:vAlign w:val="center"/>
          </w:tcPr>
          <w:p w14:paraId="290BE315" w14:textId="77777777" w:rsidR="00071E84" w:rsidRPr="00ED52D8" w:rsidRDefault="00071E84" w:rsidP="00222466">
            <w:pPr>
              <w:pStyle w:val="Informations"/>
            </w:pPr>
            <w:r w:rsidRPr="00ED52D8">
              <w:rPr>
                <w:noProof/>
                <w:lang w:bidi="fr-FR"/>
              </w:rPr>
              <w:drawing>
                <wp:inline distT="0" distB="0" distL="0" distR="0" wp14:anchorId="1A8EC5B6" wp14:editId="7243A39E">
                  <wp:extent cx="394335" cy="394335"/>
                  <wp:effectExtent l="0" t="0" r="5715" b="5715"/>
                  <wp:docPr id="17" name="Graphisme 17" descr="E-ma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mail.svg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48136203" w14:textId="0BC0F957" w:rsidR="00071E84" w:rsidRPr="00B01C1E" w:rsidRDefault="00FE3CF2" w:rsidP="00222466">
            <w:pPr>
              <w:pStyle w:val="Informations"/>
              <w:rPr>
                <w:sz w:val="20"/>
                <w:szCs w:val="20"/>
              </w:rPr>
            </w:pPr>
            <w:hyperlink r:id="rId16" w:history="1">
              <w:r w:rsidRPr="0026047F">
                <w:rPr>
                  <w:rStyle w:val="Lienhypertexte"/>
                  <w:sz w:val="20"/>
                  <w:szCs w:val="20"/>
                </w:rPr>
                <w:t>matheo05.cunha10@gmail.com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2" w:type="dxa"/>
            <w:vMerge/>
          </w:tcPr>
          <w:p w14:paraId="2AA3EE93" w14:textId="77777777" w:rsidR="00071E84" w:rsidRPr="00ED52D8" w:rsidRDefault="00071E84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6E043CF0" w14:textId="77777777" w:rsidR="00071E84" w:rsidRPr="00ED52D8" w:rsidRDefault="00071E84" w:rsidP="005801E5">
            <w:pPr>
              <w:pStyle w:val="Titre1"/>
            </w:pPr>
          </w:p>
        </w:tc>
      </w:tr>
      <w:tr w:rsidR="00647A4B" w:rsidRPr="00ED52D8" w14:paraId="30ACD572" w14:textId="77777777" w:rsidTr="009C2E65">
        <w:trPr>
          <w:trHeight w:val="57"/>
          <w:jc w:val="center"/>
        </w:trPr>
        <w:tc>
          <w:tcPr>
            <w:tcW w:w="3798" w:type="dxa"/>
            <w:gridSpan w:val="2"/>
            <w:vAlign w:val="center"/>
          </w:tcPr>
          <w:p w14:paraId="065CA302" w14:textId="77777777" w:rsidR="00647A4B" w:rsidRPr="00ED52D8" w:rsidRDefault="00647A4B" w:rsidP="00071E84">
            <w:pPr>
              <w:pStyle w:val="Sansinterligne"/>
            </w:pPr>
          </w:p>
        </w:tc>
        <w:tc>
          <w:tcPr>
            <w:tcW w:w="1062" w:type="dxa"/>
            <w:vMerge/>
          </w:tcPr>
          <w:p w14:paraId="2AE64883" w14:textId="77777777" w:rsidR="00647A4B" w:rsidRPr="00ED52D8" w:rsidRDefault="00647A4B" w:rsidP="00590471">
            <w:pPr>
              <w:pStyle w:val="Corpsdetex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5F7899B0" w14:textId="77777777" w:rsidR="00647A4B" w:rsidRPr="00ED52D8" w:rsidRDefault="00647A4B" w:rsidP="005801E5">
            <w:pPr>
              <w:pStyle w:val="Titre1"/>
            </w:pPr>
          </w:p>
        </w:tc>
      </w:tr>
      <w:tr w:rsidR="00071E84" w:rsidRPr="00ED52D8" w14:paraId="6F8D9DB0" w14:textId="77777777" w:rsidTr="009C2E65">
        <w:trPr>
          <w:trHeight w:val="633"/>
          <w:jc w:val="center"/>
        </w:trPr>
        <w:tc>
          <w:tcPr>
            <w:tcW w:w="851" w:type="dxa"/>
            <w:vAlign w:val="center"/>
          </w:tcPr>
          <w:p w14:paraId="71854E74" w14:textId="3BD3E105" w:rsidR="00071E84" w:rsidRPr="00ED52D8" w:rsidRDefault="00071E84" w:rsidP="00D66031">
            <w:pPr>
              <w:pStyle w:val="Informations"/>
              <w:jc w:val="center"/>
            </w:pPr>
          </w:p>
        </w:tc>
        <w:tc>
          <w:tcPr>
            <w:tcW w:w="2947" w:type="dxa"/>
            <w:vAlign w:val="center"/>
          </w:tcPr>
          <w:p w14:paraId="221FA264" w14:textId="55007292" w:rsidR="00071E84" w:rsidRPr="00ED52D8" w:rsidRDefault="00071E84" w:rsidP="00222466">
            <w:pPr>
              <w:pStyle w:val="Informations"/>
            </w:pPr>
          </w:p>
        </w:tc>
        <w:tc>
          <w:tcPr>
            <w:tcW w:w="1062" w:type="dxa"/>
            <w:vMerge/>
          </w:tcPr>
          <w:p w14:paraId="32A59FAF" w14:textId="77777777" w:rsidR="00071E84" w:rsidRPr="00ED52D8" w:rsidRDefault="00071E84" w:rsidP="00AA5637">
            <w:pPr>
              <w:pStyle w:val="Informations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16EBCFBF" w14:textId="77777777" w:rsidR="00071E84" w:rsidRPr="00ED52D8" w:rsidRDefault="00071E84" w:rsidP="005801E5">
            <w:pPr>
              <w:pStyle w:val="Titre1"/>
            </w:pPr>
          </w:p>
        </w:tc>
      </w:tr>
      <w:tr w:rsidR="00647A4B" w:rsidRPr="00ED52D8" w14:paraId="19EC4ADA" w14:textId="77777777" w:rsidTr="009C2E65">
        <w:trPr>
          <w:trHeight w:val="2448"/>
          <w:jc w:val="center"/>
        </w:trPr>
        <w:tc>
          <w:tcPr>
            <w:tcW w:w="3798" w:type="dxa"/>
            <w:gridSpan w:val="2"/>
          </w:tcPr>
          <w:p w14:paraId="26E757D5" w14:textId="77777777" w:rsidR="00647A4B" w:rsidRPr="00ED52D8" w:rsidRDefault="007443A0" w:rsidP="007443A0">
            <w:pPr>
              <w:pStyle w:val="Titre3"/>
            </w:pPr>
            <w:r w:rsidRPr="00ED52D8">
              <w:rPr>
                <w:lang w:bidi="fr-FR"/>
              </w:rPr>
              <w:t>Objectif</w:t>
            </w:r>
          </w:p>
          <w:p w14:paraId="34536B88" w14:textId="2F8A2BF1" w:rsidR="00B01C1E" w:rsidRDefault="005E6532" w:rsidP="00B01C1E">
            <w:pPr>
              <w:rPr>
                <w:b/>
                <w:bCs/>
                <w:color w:val="FFFFFF" w:themeColor="background2"/>
              </w:rPr>
            </w:pPr>
            <w:r>
              <w:rPr>
                <w:b/>
                <w:bCs/>
                <w:color w:val="FFFFFF" w:themeColor="background2"/>
              </w:rPr>
              <w:t xml:space="preserve">Dans le cadre de mes études post-bac en </w:t>
            </w:r>
            <w:proofErr w:type="gramStart"/>
            <w:r>
              <w:rPr>
                <w:b/>
                <w:bCs/>
                <w:color w:val="FFFFFF" w:themeColor="background2"/>
              </w:rPr>
              <w:t xml:space="preserve">communication </w:t>
            </w:r>
            <w:r w:rsidR="00B01C1E" w:rsidRPr="00B01C1E">
              <w:rPr>
                <w:b/>
                <w:bCs/>
                <w:color w:val="FFFFFF" w:themeColor="background2"/>
              </w:rPr>
              <w:t>,</w:t>
            </w:r>
            <w:proofErr w:type="gramEnd"/>
            <w:r w:rsidR="00B01C1E" w:rsidRPr="00B01C1E">
              <w:rPr>
                <w:b/>
                <w:bCs/>
                <w:color w:val="FFFFFF" w:themeColor="background2"/>
              </w:rPr>
              <w:t xml:space="preserve"> je suis à la recherche d’un contrat en alternance pour mettre en pratique mes compétences en communication, marketing et relations publiques. Dynamique, créati</w:t>
            </w:r>
            <w:r w:rsidR="00B01C1E">
              <w:rPr>
                <w:b/>
                <w:bCs/>
                <w:color w:val="FFFFFF" w:themeColor="background2"/>
              </w:rPr>
              <w:t>f</w:t>
            </w:r>
            <w:r w:rsidR="00B01C1E" w:rsidRPr="00B01C1E">
              <w:rPr>
                <w:b/>
                <w:bCs/>
                <w:color w:val="FFFFFF" w:themeColor="background2"/>
              </w:rPr>
              <w:t xml:space="preserve"> et rigoureu</w:t>
            </w:r>
            <w:r w:rsidR="00B01C1E">
              <w:rPr>
                <w:b/>
                <w:bCs/>
                <w:color w:val="FFFFFF" w:themeColor="background2"/>
              </w:rPr>
              <w:t>x</w:t>
            </w:r>
            <w:r w:rsidR="00B01C1E" w:rsidRPr="00B01C1E">
              <w:rPr>
                <w:b/>
                <w:bCs/>
                <w:color w:val="FFFFFF" w:themeColor="background2"/>
              </w:rPr>
              <w:t>, je souhaite intégrer une structure où je pourrai contribuer activement à des projets concrets tout en me formant.</w:t>
            </w:r>
          </w:p>
          <w:p w14:paraId="7B9833BB" w14:textId="77777777" w:rsidR="00171A0D" w:rsidRDefault="00171A0D" w:rsidP="00B01C1E">
            <w:pPr>
              <w:rPr>
                <w:b/>
                <w:bCs/>
                <w:color w:val="FFFFFF" w:themeColor="background2"/>
              </w:rPr>
            </w:pPr>
          </w:p>
          <w:p w14:paraId="142159A1" w14:textId="6B836FF9" w:rsidR="007443A0" w:rsidRPr="00ED52D8" w:rsidRDefault="007443A0" w:rsidP="00DD3E05"/>
        </w:tc>
        <w:tc>
          <w:tcPr>
            <w:tcW w:w="1062" w:type="dxa"/>
          </w:tcPr>
          <w:p w14:paraId="5E782165" w14:textId="77777777" w:rsidR="00647A4B" w:rsidRPr="00ED52D8" w:rsidRDefault="00647A4B" w:rsidP="00222466"/>
        </w:tc>
        <w:tc>
          <w:tcPr>
            <w:tcW w:w="6137" w:type="dxa"/>
            <w:vMerge/>
          </w:tcPr>
          <w:p w14:paraId="41A60A77" w14:textId="77777777" w:rsidR="00647A4B" w:rsidRPr="00ED52D8" w:rsidRDefault="00647A4B" w:rsidP="00222466"/>
        </w:tc>
      </w:tr>
    </w:tbl>
    <w:p w14:paraId="19005BF3" w14:textId="77777777" w:rsidR="007F5B63" w:rsidRPr="00ED52D8" w:rsidRDefault="007F5B63" w:rsidP="00CE1E3D">
      <w:pPr>
        <w:pStyle w:val="Corpsdetexte"/>
      </w:pPr>
    </w:p>
    <w:sectPr w:rsidR="007F5B63" w:rsidRPr="00ED52D8" w:rsidSect="00ED52D8">
      <w:type w:val="continuous"/>
      <w:pgSz w:w="11906" w:h="16838" w:code="9"/>
      <w:pgMar w:top="851" w:right="567" w:bottom="1134" w:left="567" w:header="720" w:footer="19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62B37" w14:textId="77777777" w:rsidR="00A8286F" w:rsidRDefault="00A8286F" w:rsidP="00590471">
      <w:r>
        <w:separator/>
      </w:r>
    </w:p>
  </w:endnote>
  <w:endnote w:type="continuationSeparator" w:id="0">
    <w:p w14:paraId="06A1E773" w14:textId="77777777" w:rsidR="00A8286F" w:rsidRDefault="00A8286F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92546" w14:textId="77777777" w:rsidR="00A8286F" w:rsidRDefault="00A8286F" w:rsidP="00590471">
      <w:r>
        <w:separator/>
      </w:r>
    </w:p>
  </w:footnote>
  <w:footnote w:type="continuationSeparator" w:id="0">
    <w:p w14:paraId="4AD6E78E" w14:textId="77777777" w:rsidR="00A8286F" w:rsidRDefault="00A8286F" w:rsidP="00590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8DCEAD7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60063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CEA10" w:themeColor="accent4"/>
      </w:rPr>
    </w:lvl>
  </w:abstractNum>
  <w:abstractNum w:abstractNumId="6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7" w15:restartNumberingAfterBreak="0">
    <w:nsid w:val="112E54D5"/>
    <w:multiLevelType w:val="hybridMultilevel"/>
    <w:tmpl w:val="6B0081A8"/>
    <w:lvl w:ilvl="0" w:tplc="4C8294E8">
      <w:start w:val="1"/>
      <w:numFmt w:val="bullet"/>
      <w:pStyle w:val="Paragraphedeliste"/>
      <w:lvlText w:val=""/>
      <w:lvlJc w:val="left"/>
      <w:pPr>
        <w:ind w:left="720" w:hanging="360"/>
      </w:pPr>
      <w:rPr>
        <w:rFonts w:ascii="Symbol" w:hAnsi="Symbol" w:hint="default"/>
        <w:color w:val="FCEA1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F046B"/>
    <w:multiLevelType w:val="multilevel"/>
    <w:tmpl w:val="61F0A32C"/>
    <w:styleLink w:val="Listepuces1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epuces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epuces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epuces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epuces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44367">
    <w:abstractNumId w:val="6"/>
  </w:num>
  <w:num w:numId="2" w16cid:durableId="1355155039">
    <w:abstractNumId w:val="7"/>
  </w:num>
  <w:num w:numId="3" w16cid:durableId="1792161486">
    <w:abstractNumId w:val="5"/>
  </w:num>
  <w:num w:numId="4" w16cid:durableId="512500390">
    <w:abstractNumId w:val="5"/>
    <w:lvlOverride w:ilvl="0">
      <w:startOverride w:val="1"/>
    </w:lvlOverride>
  </w:num>
  <w:num w:numId="5" w16cid:durableId="1549221419">
    <w:abstractNumId w:val="8"/>
  </w:num>
  <w:num w:numId="6" w16cid:durableId="912929752">
    <w:abstractNumId w:val="3"/>
  </w:num>
  <w:num w:numId="7" w16cid:durableId="1079869332">
    <w:abstractNumId w:val="2"/>
  </w:num>
  <w:num w:numId="8" w16cid:durableId="593519884">
    <w:abstractNumId w:val="1"/>
  </w:num>
  <w:num w:numId="9" w16cid:durableId="399594301">
    <w:abstractNumId w:val="0"/>
  </w:num>
  <w:num w:numId="10" w16cid:durableId="5918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C1E"/>
    <w:rsid w:val="00060042"/>
    <w:rsid w:val="00071E84"/>
    <w:rsid w:val="000B37CD"/>
    <w:rsid w:val="000F7D04"/>
    <w:rsid w:val="00142F43"/>
    <w:rsid w:val="001459ED"/>
    <w:rsid w:val="00150ABD"/>
    <w:rsid w:val="00165697"/>
    <w:rsid w:val="00171A0D"/>
    <w:rsid w:val="001F5586"/>
    <w:rsid w:val="00222466"/>
    <w:rsid w:val="00287A5F"/>
    <w:rsid w:val="002D54EA"/>
    <w:rsid w:val="002E5E62"/>
    <w:rsid w:val="003911FB"/>
    <w:rsid w:val="003B71BB"/>
    <w:rsid w:val="003F5B44"/>
    <w:rsid w:val="00472C27"/>
    <w:rsid w:val="0047764F"/>
    <w:rsid w:val="004779CF"/>
    <w:rsid w:val="004B4268"/>
    <w:rsid w:val="00507E82"/>
    <w:rsid w:val="00555003"/>
    <w:rsid w:val="005801E5"/>
    <w:rsid w:val="00587DBA"/>
    <w:rsid w:val="00590471"/>
    <w:rsid w:val="005B38F5"/>
    <w:rsid w:val="005C4F8C"/>
    <w:rsid w:val="005D01FA"/>
    <w:rsid w:val="005E6532"/>
    <w:rsid w:val="00647A4B"/>
    <w:rsid w:val="00667952"/>
    <w:rsid w:val="00716927"/>
    <w:rsid w:val="00735D93"/>
    <w:rsid w:val="007403A0"/>
    <w:rsid w:val="007443A0"/>
    <w:rsid w:val="007703AC"/>
    <w:rsid w:val="007F54A0"/>
    <w:rsid w:val="007F5B63"/>
    <w:rsid w:val="00846CB9"/>
    <w:rsid w:val="008472E9"/>
    <w:rsid w:val="008C2CFC"/>
    <w:rsid w:val="008F6E2E"/>
    <w:rsid w:val="0090730F"/>
    <w:rsid w:val="009C2E65"/>
    <w:rsid w:val="00A35586"/>
    <w:rsid w:val="00A61907"/>
    <w:rsid w:val="00A8286F"/>
    <w:rsid w:val="00AD5898"/>
    <w:rsid w:val="00B01C1E"/>
    <w:rsid w:val="00B11C11"/>
    <w:rsid w:val="00B6466C"/>
    <w:rsid w:val="00BF4D49"/>
    <w:rsid w:val="00C4452C"/>
    <w:rsid w:val="00CE1E3D"/>
    <w:rsid w:val="00D6557B"/>
    <w:rsid w:val="00D66031"/>
    <w:rsid w:val="00DD3E05"/>
    <w:rsid w:val="00DF2F8A"/>
    <w:rsid w:val="00E90A60"/>
    <w:rsid w:val="00EB7708"/>
    <w:rsid w:val="00ED52D8"/>
    <w:rsid w:val="00EE7E09"/>
    <w:rsid w:val="00EF6606"/>
    <w:rsid w:val="00F0223C"/>
    <w:rsid w:val="00F51250"/>
    <w:rsid w:val="00FA37E0"/>
    <w:rsid w:val="00FA6AE1"/>
    <w:rsid w:val="00FE3CF2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00E9510"/>
  <w14:defaultImageDpi w14:val="96"/>
  <w15:docId w15:val="{58BBB397-1416-4698-83CC-8A5B0118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fr-FR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7F54A0"/>
  </w:style>
  <w:style w:type="paragraph" w:styleId="Titre1">
    <w:name w:val="heading 1"/>
    <w:basedOn w:val="Normal"/>
    <w:next w:val="Normal"/>
    <w:link w:val="Titre1C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Titre2">
    <w:name w:val="heading 2"/>
    <w:basedOn w:val="Normal"/>
    <w:next w:val="Normal"/>
    <w:link w:val="Titre2C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Titre3">
    <w:name w:val="heading 3"/>
    <w:basedOn w:val="Normal"/>
    <w:next w:val="Normal"/>
    <w:link w:val="Titre3C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semiHidden/>
    <w:qFormat/>
    <w:rsid w:val="00F0223C"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semiHidden/>
    <w:rsid w:val="00EE7E09"/>
    <w:rPr>
      <w:rFonts w:asciiTheme="minorHAnsi" w:hAnsiTheme="minorHAnsi" w:cs="Georgia"/>
    </w:rPr>
  </w:style>
  <w:style w:type="character" w:customStyle="1" w:styleId="Titre1Car">
    <w:name w:val="Titre 1 Car"/>
    <w:basedOn w:val="Policepardfaut"/>
    <w:link w:val="Titre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Paragraphedeliste">
    <w:name w:val="List Paragraph"/>
    <w:basedOn w:val="Corpsdetexte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En-tte">
    <w:name w:val="header"/>
    <w:basedOn w:val="Normal"/>
    <w:link w:val="En-tteCar"/>
    <w:uiPriority w:val="99"/>
    <w:semiHidden/>
    <w:rsid w:val="00BF4D49"/>
  </w:style>
  <w:style w:type="character" w:customStyle="1" w:styleId="En-tteCar">
    <w:name w:val="En-tête Car"/>
    <w:basedOn w:val="Policepardfaut"/>
    <w:link w:val="En-tte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Pieddepage">
    <w:name w:val="footer"/>
    <w:basedOn w:val="Normal"/>
    <w:link w:val="PieddepageCar"/>
    <w:uiPriority w:val="99"/>
    <w:semiHidden/>
    <w:rsid w:val="00BF4D49"/>
  </w:style>
  <w:style w:type="character" w:customStyle="1" w:styleId="PieddepageCar">
    <w:name w:val="Pied de page Car"/>
    <w:basedOn w:val="Policepardfaut"/>
    <w:link w:val="Pieddepage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Grilledutableau">
    <w:name w:val="Table Grid"/>
    <w:basedOn w:val="Tableau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647A4B"/>
    <w:pPr>
      <w:kinsoku w:val="0"/>
      <w:overflowPunct w:val="0"/>
      <w:spacing w:before="240" w:after="480"/>
    </w:pPr>
    <w:rPr>
      <w:rFonts w:asciiTheme="majorHAnsi" w:hAnsiTheme="majorHAnsi"/>
      <w:bCs/>
      <w:caps/>
      <w:color w:val="0F3344" w:themeColor="accent1"/>
      <w:sz w:val="52"/>
      <w:szCs w:val="42"/>
    </w:rPr>
  </w:style>
  <w:style w:type="character" w:customStyle="1" w:styleId="TitreCar">
    <w:name w:val="Titre Car"/>
    <w:basedOn w:val="Policepardfaut"/>
    <w:link w:val="Titre"/>
    <w:uiPriority w:val="10"/>
    <w:rsid w:val="007F54A0"/>
    <w:rPr>
      <w:rFonts w:asciiTheme="majorHAnsi" w:hAnsiTheme="majorHAnsi"/>
      <w:bCs/>
      <w:caps/>
      <w:color w:val="0F3344" w:themeColor="accent1"/>
      <w:sz w:val="52"/>
      <w:szCs w:val="42"/>
    </w:rPr>
  </w:style>
  <w:style w:type="paragraph" w:customStyle="1" w:styleId="Informations">
    <w:name w:val="Informations"/>
    <w:basedOn w:val="Normal"/>
    <w:uiPriority w:val="1"/>
    <w:qFormat/>
    <w:rsid w:val="00071E84"/>
    <w:pPr>
      <w:kinsoku w:val="0"/>
      <w:overflowPunct w:val="0"/>
      <w:spacing w:before="4"/>
      <w:contextualSpacing/>
    </w:pPr>
    <w:rPr>
      <w:color w:val="FFFFFF" w:themeColor="background1"/>
      <w:szCs w:val="17"/>
    </w:rPr>
  </w:style>
  <w:style w:type="numbering" w:customStyle="1" w:styleId="Listepuces1">
    <w:name w:val="Liste à puces1"/>
    <w:uiPriority w:val="99"/>
    <w:rsid w:val="00F51250"/>
    <w:pPr>
      <w:numPr>
        <w:numId w:val="5"/>
      </w:numPr>
    </w:pPr>
  </w:style>
  <w:style w:type="character" w:styleId="lev">
    <w:name w:val="Strong"/>
    <w:basedOn w:val="Policepardfaut"/>
    <w:uiPriority w:val="22"/>
    <w:semiHidden/>
    <w:qFormat/>
    <w:rsid w:val="00F0223C"/>
    <w:rPr>
      <w:b/>
      <w:bCs/>
      <w:color w:val="FCEA10" w:themeColor="accent4"/>
    </w:rPr>
  </w:style>
  <w:style w:type="character" w:styleId="Textedelespacerserv">
    <w:name w:val="Placeholder Text"/>
    <w:basedOn w:val="Policepardfaut"/>
    <w:uiPriority w:val="99"/>
    <w:semiHidden/>
    <w:rsid w:val="00222466"/>
    <w:rPr>
      <w:color w:val="808080"/>
    </w:rPr>
  </w:style>
  <w:style w:type="character" w:customStyle="1" w:styleId="Titre3Car">
    <w:name w:val="Titre 3 Car"/>
    <w:basedOn w:val="Policepardfaut"/>
    <w:link w:val="Titre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epuces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Sansinterligne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Titre2Car">
    <w:name w:val="Titre 2 Car"/>
    <w:basedOn w:val="Policepardfaut"/>
    <w:link w:val="Titre2"/>
    <w:uiPriority w:val="9"/>
    <w:rsid w:val="00F51250"/>
    <w:rPr>
      <w:rFonts w:asciiTheme="majorHAnsi" w:hAnsiTheme="majorHAnsi"/>
      <w:b/>
      <w:bCs/>
      <w:szCs w:val="20"/>
    </w:rPr>
  </w:style>
  <w:style w:type="paragraph" w:styleId="Listepuces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epuces">
    <w:name w:val="List Bullet"/>
    <w:basedOn w:val="Normal"/>
    <w:uiPriority w:val="99"/>
    <w:rsid w:val="000F7D04"/>
    <w:pPr>
      <w:numPr>
        <w:numId w:val="5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paragraph" w:styleId="Listenumros">
    <w:name w:val="List Number"/>
    <w:basedOn w:val="Normal"/>
    <w:uiPriority w:val="99"/>
    <w:unhideWhenUsed/>
    <w:rsid w:val="00B01C1E"/>
    <w:pPr>
      <w:numPr>
        <w:numId w:val="10"/>
      </w:numPr>
      <w:spacing w:after="200" w:line="276" w:lineRule="auto"/>
      <w:contextualSpacing/>
    </w:pPr>
    <w:rPr>
      <w:rFonts w:ascii="Calibri" w:eastAsiaTheme="minorEastAsia" w:hAnsi="Calibri" w:cstheme="minorBidi"/>
      <w:lang w:val="en-US"/>
    </w:rPr>
  </w:style>
  <w:style w:type="character" w:styleId="Lienhypertexte">
    <w:name w:val="Hyperlink"/>
    <w:basedOn w:val="Policepardfaut"/>
    <w:uiPriority w:val="99"/>
    <w:unhideWhenUsed/>
    <w:rsid w:val="00D66031"/>
    <w:rPr>
      <w:color w:val="0070C0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rsid w:val="00D660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matheo05.cunha10@gmail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.sv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da.cunha\AppData\Roaming\Microsoft\Templates\C.V.%20Formes%20organiques.dotx" TargetMode="External"/></Relationship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AC7BC9FD-4CA2-4A7C-B201-BCAE7257B1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6EDBD3-B5D7-4D9A-92F9-469EEFFE99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B5E478E-917E-458B-9655-7ACFC0110AF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Formes organiques</Template>
  <TotalTime>1</TotalTime>
  <Pages>1</Pages>
  <Words>248</Words>
  <Characters>1370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CUNHA Linda</dc:creator>
  <cp:keywords/>
  <dc:description/>
  <cp:lastModifiedBy>Contact - REFLEX EMPLOI</cp:lastModifiedBy>
  <cp:revision>2</cp:revision>
  <dcterms:created xsi:type="dcterms:W3CDTF">2025-09-08T12:32:00Z</dcterms:created>
  <dcterms:modified xsi:type="dcterms:W3CDTF">2025-09-08T12:32:00Z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