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7" w:type="pct"/>
        <w:jc w:val="center"/>
        <w:tblBorders>
          <w:insideH w:val="single" w:sz="12" w:space="0" w:color="FFD556" w:themeColor="accen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au de disposition principal"/>
      </w:tblPr>
      <w:tblGrid>
        <w:gridCol w:w="6108"/>
        <w:gridCol w:w="4373"/>
      </w:tblGrid>
      <w:tr w:rsidR="00184664" w:rsidRPr="00A85B6F" w:rsidTr="00643380">
        <w:trPr>
          <w:trHeight w:val="4105"/>
          <w:jc w:val="center"/>
        </w:trPr>
        <w:tc>
          <w:tcPr>
            <w:tcW w:w="6107" w:type="dxa"/>
            <w:tcMar>
              <w:right w:w="0" w:type="dxa"/>
            </w:tcMar>
          </w:tcPr>
          <w:tbl>
            <w:tblPr>
              <w:tblW w:w="6078" w:type="dxa"/>
              <w:tblInd w:w="29" w:type="dxa"/>
              <w:tblBorders>
                <w:top w:val="single" w:sz="12" w:space="0" w:color="FFD556" w:themeColor="accent1"/>
                <w:left w:val="single" w:sz="12" w:space="0" w:color="FFD556" w:themeColor="accent1"/>
                <w:bottom w:val="single" w:sz="12" w:space="0" w:color="FFD556" w:themeColor="accent1"/>
                <w:insideH w:val="single" w:sz="12" w:space="0" w:color="FFD556" w:themeColor="accent1"/>
                <w:insideV w:val="single" w:sz="12" w:space="0" w:color="FFD556" w:themeColor="accent1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Tableau de disposition gauche"/>
            </w:tblPr>
            <w:tblGrid>
              <w:gridCol w:w="6078"/>
            </w:tblGrid>
            <w:tr w:rsidR="00CA05DB" w:rsidRPr="00F706C4" w:rsidTr="00C10E6A">
              <w:trPr>
                <w:trHeight w:hRule="exact" w:val="9699"/>
              </w:trPr>
              <w:tc>
                <w:tcPr>
                  <w:tcW w:w="5000" w:type="pct"/>
                  <w:shd w:val="clear" w:color="auto" w:fill="FFD556" w:themeFill="accent1"/>
                  <w:tcMar>
                    <w:top w:w="317" w:type="dxa"/>
                  </w:tcMar>
                </w:tcPr>
                <w:p w:rsidR="00C10E6A" w:rsidRPr="00FA6FA3" w:rsidRDefault="0026030C" w:rsidP="00FA6FA3">
                  <w:pPr>
                    <w:tabs>
                      <w:tab w:val="left" w:pos="760"/>
                      <w:tab w:val="center" w:pos="2679"/>
                    </w:tabs>
                    <w:jc w:val="left"/>
                    <w:rPr>
                      <w:rStyle w:val="lev"/>
                      <w:rFonts w:ascii="Arial" w:hAnsi="Arial" w:cs="Arial"/>
                      <w:b w:val="0"/>
                      <w:bCs w:val="0"/>
                      <w:color w:val="auto"/>
                      <w:sz w:val="24"/>
                      <w:szCs w:val="24"/>
                    </w:rPr>
                  </w:pPr>
                  <w:r w:rsidRPr="00FA6FA3">
                    <w:rPr>
                      <w:rFonts w:ascii="Arial" w:hAnsi="Arial" w:cs="Arial"/>
                      <w:color w:val="auto"/>
                      <w:sz w:val="24"/>
                      <w:szCs w:val="24"/>
                    </w:rPr>
                    <w:tab/>
                  </w:r>
                  <w:r w:rsidRPr="00FA6FA3">
                    <w:rPr>
                      <w:rFonts w:ascii="Arial" w:hAnsi="Arial" w:cs="Arial"/>
                      <w:color w:val="auto"/>
                      <w:sz w:val="24"/>
                      <w:szCs w:val="24"/>
                    </w:rPr>
                    <w:tab/>
                  </w:r>
                  <w:r w:rsidR="00FA6FA3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</w:rPr>
                    <w:t>D</w:t>
                  </w:r>
                  <w:r w:rsidR="00A054B0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  <w:szCs w:val="24"/>
                    </w:rPr>
                    <w:t xml:space="preserve">iplômé en basketball depuis </w:t>
                  </w:r>
                  <w:r w:rsidR="00A054B0" w:rsidRPr="00FA6FA3">
                    <w:rPr>
                      <w:rStyle w:val="lev"/>
                      <w:rFonts w:ascii="Arial" w:eastAsiaTheme="majorEastAsia" w:hAnsi="Arial" w:cs="Arial"/>
                      <w:b w:val="0"/>
                      <w:color w:val="auto"/>
                      <w:sz w:val="24"/>
                      <w:szCs w:val="24"/>
                    </w:rPr>
                    <w:t>2007,</w:t>
                  </w:r>
                  <w:r w:rsidR="00A054B0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  <w:szCs w:val="24"/>
                    </w:rPr>
                    <w:t xml:space="preserve"> j'ai </w:t>
                  </w:r>
                  <w:r w:rsidR="00A054B0" w:rsidRPr="00FA6FA3">
                    <w:rPr>
                      <w:rStyle w:val="lev"/>
                      <w:rFonts w:ascii="Arial" w:eastAsiaTheme="majorEastAsia" w:hAnsi="Arial" w:cs="Arial"/>
                      <w:b w:val="0"/>
                      <w:color w:val="auto"/>
                      <w:sz w:val="24"/>
                      <w:szCs w:val="24"/>
                    </w:rPr>
                    <w:t xml:space="preserve">essentiellement </w:t>
                  </w:r>
                  <w:r w:rsidR="00FA6FA3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  <w:szCs w:val="24"/>
                    </w:rPr>
                    <w:t xml:space="preserve">entraîné </w:t>
                  </w:r>
                  <w:r w:rsidR="00A054B0" w:rsidRPr="00FA6FA3">
                    <w:rPr>
                      <w:rStyle w:val="lev"/>
                      <w:rFonts w:ascii="Arial" w:eastAsiaTheme="majorEastAsia" w:hAnsi="Arial" w:cs="Arial"/>
                      <w:b w:val="0"/>
                      <w:color w:val="auto"/>
                      <w:sz w:val="24"/>
                      <w:szCs w:val="24"/>
                    </w:rPr>
                    <w:t>en France et en Suisse</w:t>
                  </w:r>
                  <w:r w:rsidR="00FA6FA3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</w:rPr>
                    <w:t>.</w:t>
                  </w:r>
                  <w:r w:rsidR="00C10E6A" w:rsidRPr="00FA6FA3">
                    <w:rPr>
                      <w:rStyle w:val="lev"/>
                      <w:rFonts w:ascii="Arial" w:eastAsiaTheme="majorEastAsia" w:hAnsi="Arial" w:cs="Arial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="00FA6FA3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</w:rPr>
                    <w:t>Trainer à plusieurs camps de basket-ball, j’ai participé à la formation et au développement d’</w:t>
                  </w:r>
                  <w:r w:rsidR="00A054B0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  <w:szCs w:val="24"/>
                    </w:rPr>
                    <w:t xml:space="preserve">une </w:t>
                  </w:r>
                  <w:r w:rsidR="00C10E6A" w:rsidRPr="00FA6FA3">
                    <w:rPr>
                      <w:rStyle w:val="lev"/>
                      <w:rFonts w:ascii="Arial" w:eastAsiaTheme="majorEastAsia" w:hAnsi="Arial" w:cs="Arial"/>
                      <w:b w:val="0"/>
                      <w:color w:val="auto"/>
                      <w:sz w:val="24"/>
                      <w:szCs w:val="24"/>
                    </w:rPr>
                    <w:t>cinquantaine de jeunes joueurs</w:t>
                  </w:r>
                  <w:r w:rsidR="00FA6FA3" w:rsidRPr="00FA6FA3">
                    <w:rPr>
                      <w:rStyle w:val="lev"/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 à travers plusieurs camps de basket-ball,</w:t>
                  </w:r>
                </w:p>
                <w:p w:rsidR="00FA6FA3" w:rsidRPr="00FA6FA3" w:rsidRDefault="00FA6FA3" w:rsidP="00C10E6A">
                  <w:pPr>
                    <w:pStyle w:val="Titre3"/>
                    <w:spacing w:after="0"/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</w:pPr>
                </w:p>
                <w:p w:rsidR="00A054B0" w:rsidRPr="00FA6FA3" w:rsidRDefault="00C10E6A" w:rsidP="00FA6FA3">
                  <w:pPr>
                    <w:pStyle w:val="Titre3"/>
                    <w:spacing w:after="0"/>
                    <w:rPr>
                      <w:rStyle w:val="lev"/>
                      <w:rFonts w:ascii="Arial" w:hAnsi="Arial" w:cs="Arial"/>
                      <w:bCs w:val="0"/>
                      <w:color w:val="auto"/>
                      <w:sz w:val="24"/>
                    </w:rPr>
                  </w:pPr>
                  <w:r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 Fondateur et président </w:t>
                  </w:r>
                  <w:r w:rsidR="00FA6FA3"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d’une </w:t>
                  </w:r>
                  <w:r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association sportive de loisirs à </w:t>
                  </w:r>
                  <w:proofErr w:type="spellStart"/>
                  <w:r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>Péron</w:t>
                  </w:r>
                  <w:proofErr w:type="spellEnd"/>
                  <w:r w:rsidR="00FA6FA3"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 dans le </w:t>
                  </w:r>
                  <w:r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>Pays de Gex en France (2013)</w:t>
                  </w:r>
                  <w:r w:rsidR="00FA6FA3" w:rsidRPr="00FA6FA3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>, je me suis essentiellement</w:t>
                  </w:r>
                  <w:r w:rsidR="00A054B0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 concentré sur le développement des fondamentaux individuels </w:t>
                  </w:r>
                  <w:r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et collectifs </w:t>
                  </w:r>
                  <w:r w:rsidR="00A054B0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>de</w:t>
                  </w:r>
                  <w:r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 jeunes joueurs</w:t>
                  </w:r>
                  <w:r w:rsidR="00FA6FA3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>.</w:t>
                  </w:r>
                  <w:r w:rsidR="00A054B0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 </w:t>
                  </w:r>
                  <w:r w:rsidR="00FA6FA3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>J</w:t>
                  </w:r>
                  <w:r w:rsidR="00A054B0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e connais les exigences du basketball </w:t>
                  </w:r>
                  <w:r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>amateur</w:t>
                  </w:r>
                  <w:r w:rsidR="00A054B0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 et je veux transmettre cela aux joueurs sérieux, motivés qui veulent vraiment progresser. Je collabore dans ce cadre avec plusieurs </w:t>
                  </w:r>
                  <w:r w:rsidR="00FA6FA3"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>coach</w:t>
                  </w:r>
                  <w:r w:rsidRPr="00FA6FA3">
                    <w:rPr>
                      <w:rStyle w:val="lev"/>
                      <w:rFonts w:ascii="Arial" w:hAnsi="Arial" w:cs="Arial"/>
                      <w:color w:val="auto"/>
                      <w:sz w:val="24"/>
                    </w:rPr>
                    <w:t xml:space="preserve"> et clubs</w:t>
                  </w:r>
                  <w:r w:rsidRPr="00C10E6A">
                    <w:rPr>
                      <w:rStyle w:val="lev"/>
                      <w:rFonts w:ascii="Arial" w:hAnsi="Arial" w:cs="Arial"/>
                      <w:color w:val="000000"/>
                      <w:sz w:val="21"/>
                      <w:szCs w:val="21"/>
                    </w:rPr>
                    <w:t>.</w:t>
                  </w:r>
                </w:p>
                <w:p w:rsidR="00FA6FA3" w:rsidRPr="00FA6FA3" w:rsidRDefault="00FA6FA3" w:rsidP="00FA6FA3">
                  <w:pPr>
                    <w:pStyle w:val="Titre2"/>
                    <w:shd w:val="clear" w:color="auto" w:fill="FFD556" w:themeFill="accent1"/>
                    <w:spacing w:before="240"/>
                    <w:rPr>
                      <w:color w:val="auto"/>
                      <w:bdr w:val="single" w:sz="12" w:space="0" w:color="FFD556" w:themeColor="accent1"/>
                    </w:rPr>
                  </w:pPr>
                  <w:r w:rsidRPr="00FA6FA3">
                    <w:rPr>
                      <w:color w:val="auto"/>
                      <w:bdr w:val="single" w:sz="12" w:space="0" w:color="FFD556" w:themeColor="accent1"/>
                    </w:rPr>
                    <w:t xml:space="preserve">MON </w:t>
                  </w:r>
                  <w:sdt>
                    <w:sdtPr>
                      <w:rPr>
                        <w:color w:val="auto"/>
                        <w:bdr w:val="single" w:sz="12" w:space="0" w:color="FFD556" w:themeColor="accent1"/>
                      </w:rPr>
                      <w:alias w:val="Objectif :"/>
                      <w:tag w:val="Objectif :"/>
                      <w:id w:val="670915331"/>
                      <w:placeholder>
                        <w:docPart w:val="614A19142FF8BA4A9A49844D4A000F07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Pr="00FA6FA3">
                        <w:rPr>
                          <w:color w:val="auto"/>
                          <w:bdr w:val="single" w:sz="12" w:space="0" w:color="FFD556" w:themeColor="accent1"/>
                          <w:lang w:bidi="fr-FR"/>
                        </w:rPr>
                        <w:t>Objectif</w:t>
                      </w:r>
                    </w:sdtContent>
                  </w:sdt>
                </w:p>
                <w:p w:rsidR="00FA6FA3" w:rsidRPr="00F706C4" w:rsidRDefault="00FA6FA3" w:rsidP="00FA6FA3">
                  <w:pPr>
                    <w:pStyle w:val="Titre2"/>
                    <w:shd w:val="clear" w:color="auto" w:fill="FFD556" w:themeFill="accent1"/>
                    <w:spacing w:before="240"/>
                    <w:rPr>
                      <w:sz w:val="10"/>
                      <w:szCs w:val="10"/>
                      <w:bdr w:val="single" w:sz="12" w:space="0" w:color="FFD556" w:themeColor="accent1"/>
                    </w:rPr>
                  </w:pPr>
                </w:p>
                <w:p w:rsidR="00FA6FA3" w:rsidRPr="00C10E6A" w:rsidRDefault="00FA6FA3" w:rsidP="00FA6FA3">
                  <w:pPr>
                    <w:pStyle w:val="Titre3"/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</w:pPr>
                  <w:r w:rsidRPr="00C10E6A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Mettre mon savoir-faire </w:t>
                  </w:r>
                  <w:r w:rsidR="00352C45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à disposition du club </w:t>
                  </w:r>
                  <w:r w:rsidRPr="00C10E6A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ainsi que mon expérience professionnelle dans le monde du Basket-ball auprès </w:t>
                  </w:r>
                  <w:r w:rsidR="00352C45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>des jeunes licenciés</w:t>
                  </w:r>
                </w:p>
                <w:p w:rsidR="00FA6FA3" w:rsidRPr="00C10E6A" w:rsidRDefault="00FA6FA3" w:rsidP="00FA6FA3">
                  <w:pPr>
                    <w:pStyle w:val="Titre3"/>
                    <w:rPr>
                      <w:rFonts w:ascii="Arial" w:hAnsi="Arial" w:cs="Arial"/>
                      <w:b w:val="0"/>
                      <w:color w:val="auto"/>
                      <w:sz w:val="24"/>
                      <w:u w:val="single"/>
                    </w:rPr>
                  </w:pPr>
                  <w:r w:rsidRPr="00C10E6A">
                    <w:rPr>
                      <w:rFonts w:ascii="Arial" w:hAnsi="Arial" w:cs="Arial"/>
                      <w:b w:val="0"/>
                      <w:color w:val="auto"/>
                      <w:sz w:val="24"/>
                      <w:u w:val="single"/>
                    </w:rPr>
                    <w:t xml:space="preserve">                </w:t>
                  </w:r>
                </w:p>
                <w:p w:rsidR="00FA6FA3" w:rsidRPr="00C10E6A" w:rsidRDefault="00FA6FA3" w:rsidP="00FA6FA3">
                  <w:pPr>
                    <w:pStyle w:val="Titre3"/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</w:pPr>
                  <w:r w:rsidRPr="00C10E6A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 xml:space="preserve">Dynamique, sportif et passionné, je sais m’adapter et gérer toutes les situations en parfaite autonomie. </w:t>
                  </w:r>
                </w:p>
                <w:p w:rsidR="00FA6FA3" w:rsidRPr="00C10E6A" w:rsidRDefault="00FA6FA3" w:rsidP="00FA6FA3">
                  <w:pPr>
                    <w:pStyle w:val="Titre3"/>
                    <w:shd w:val="clear" w:color="auto" w:fill="FFD556" w:themeFill="accent1"/>
                    <w:rPr>
                      <w:rFonts w:ascii="Arial" w:hAnsi="Arial" w:cs="Arial"/>
                      <w:b w:val="0"/>
                      <w:color w:val="auto"/>
                      <w:sz w:val="24"/>
                      <w:bdr w:val="single" w:sz="12" w:space="0" w:color="FFD556" w:themeColor="accent1"/>
                    </w:rPr>
                  </w:pPr>
                  <w:r w:rsidRPr="00C10E6A">
                    <w:rPr>
                      <w:rFonts w:ascii="Arial" w:hAnsi="Arial" w:cs="Arial"/>
                      <w:b w:val="0"/>
                      <w:color w:val="auto"/>
                      <w:sz w:val="24"/>
                    </w:rPr>
                    <w:t>Mes qualifications, ainsi que mes expériences me permettent d’être opérationnel en un minimum de temps.</w:t>
                  </w:r>
                </w:p>
                <w:p w:rsidR="00CA05DB" w:rsidRPr="00FA6FA3" w:rsidRDefault="00CA05DB" w:rsidP="00C10E6A">
                  <w:pPr>
                    <w:pStyle w:val="NormalWeb"/>
                    <w:spacing w:before="0" w:beforeAutospacing="0" w:after="300" w:afterAutospacing="0"/>
                    <w:jc w:val="center"/>
                    <w:rPr>
                      <w:lang w:val="fr-FR"/>
                    </w:rPr>
                  </w:pPr>
                </w:p>
              </w:tc>
            </w:tr>
            <w:tr w:rsidR="007F5D95" w:rsidRPr="00A85B6F" w:rsidTr="003A3949">
              <w:trPr>
                <w:trHeight w:val="14320"/>
              </w:trPr>
              <w:tc>
                <w:tcPr>
                  <w:tcW w:w="5000" w:type="pct"/>
                  <w:tcBorders>
                    <w:right w:val="single" w:sz="12" w:space="0" w:color="FFD556" w:themeColor="accent1"/>
                  </w:tcBorders>
                  <w:shd w:val="clear" w:color="auto" w:fill="auto"/>
                  <w:tcMar>
                    <w:top w:w="245" w:type="dxa"/>
                  </w:tcMar>
                </w:tcPr>
                <w:p w:rsidR="007F5D95" w:rsidRDefault="00313800" w:rsidP="009706E9">
                  <w:pPr>
                    <w:pStyle w:val="Titre2"/>
                    <w:spacing w:before="0"/>
                  </w:pPr>
                  <w:sdt>
                    <w:sdtPr>
                      <w:alias w:val="Expérience :"/>
                      <w:tag w:val="Expérience :"/>
                      <w:id w:val="1217937480"/>
                      <w:placeholder>
                        <w:docPart w:val="FC8C13476D196343AD9EEA4F29C65D8C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7F5D95" w:rsidRPr="00C06941">
                        <w:rPr>
                          <w:lang w:bidi="fr-FR"/>
                        </w:rPr>
                        <w:t>EXPÉRIENCE</w:t>
                      </w:r>
                    </w:sdtContent>
                  </w:sdt>
                  <w:r w:rsidR="005758DF">
                    <w:t xml:space="preserve"> professionnelle</w:t>
                  </w:r>
                </w:p>
                <w:p w:rsidR="009706E9" w:rsidRDefault="009706E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BF3F09" w:rsidRDefault="00BF3F09" w:rsidP="00BF3F09">
                  <w:pPr>
                    <w:pStyle w:val="ng-binding1"/>
                    <w:spacing w:before="0" w:beforeAutospacing="0" w:after="0" w:afterAutospacing="0"/>
                    <w:jc w:val="center"/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</w:pPr>
                  <w:r w:rsidRPr="00BF3F09"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Entraineur-Jeunes-Lancy</w:t>
                  </w:r>
                  <w:r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-</w:t>
                  </w:r>
                  <w:proofErr w:type="spellStart"/>
                  <w:r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P</w:t>
                  </w:r>
                  <w:r w:rsidRPr="00BF3F09"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lo</w:t>
                  </w:r>
                  <w:proofErr w:type="spellEnd"/>
                  <w:r w:rsidRPr="00BF3F09"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-Bask</w:t>
                  </w:r>
                  <w:r>
                    <w:rPr>
                      <w:rFonts w:ascii="Helvetica" w:hAnsi="Helvetica"/>
                      <w:b/>
                      <w:color w:val="414042"/>
                      <w:sz w:val="20"/>
                      <w:szCs w:val="20"/>
                    </w:rPr>
                    <w:t>et</w:t>
                  </w:r>
                </w:p>
                <w:p w:rsidR="00BF3F09" w:rsidRPr="00BF3F09" w:rsidRDefault="00BF3F09" w:rsidP="00BF3F09">
                  <w:pPr>
                    <w:pStyle w:val="ng-binding1"/>
                    <w:spacing w:before="0" w:beforeAutospacing="0" w:after="0" w:afterAutospacing="0"/>
                    <w:jc w:val="center"/>
                    <w:rPr>
                      <w:rFonts w:ascii="Helvetica" w:hAnsi="Helvetic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BF3F09">
                    <w:rPr>
                      <w:rFonts w:ascii="Helvetica" w:hAnsi="Helvetica"/>
                      <w:b/>
                      <w:color w:val="808080" w:themeColor="background1" w:themeShade="80"/>
                      <w:sz w:val="20"/>
                      <w:szCs w:val="20"/>
                    </w:rPr>
                    <w:t>Depuis Août 2020</w:t>
                  </w:r>
                </w:p>
                <w:p w:rsidR="00BF3F09" w:rsidRDefault="00BF3F09" w:rsidP="00BF3F09">
                  <w:pPr>
                    <w:pStyle w:val="ng-binding1"/>
                    <w:spacing w:before="0" w:beforeAutospacing="0" w:after="0" w:afterAutospacing="0"/>
                    <w:jc w:val="center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Programmation annuelle</w:t>
                  </w:r>
                </w:p>
                <w:p w:rsidR="00BF3F09" w:rsidRDefault="00BF3F09" w:rsidP="00BF3F09">
                  <w:pPr>
                    <w:pStyle w:val="ng-binding1"/>
                    <w:spacing w:before="0" w:beforeAutospacing="0" w:after="0" w:afterAutospacing="0"/>
                    <w:jc w:val="center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Tournoi-plateau enfants</w:t>
                  </w:r>
                </w:p>
                <w:p w:rsidR="00BF3F09" w:rsidRPr="00BF3F09" w:rsidRDefault="00BF3F09" w:rsidP="00BF3F09">
                  <w:pPr>
                    <w:pStyle w:val="ng-binding1"/>
                    <w:spacing w:before="0" w:beforeAutospacing="0" w:after="0" w:afterAutospacing="0"/>
                    <w:jc w:val="center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bookmarkStart w:id="0" w:name="_GoBack"/>
                  <w:bookmarkEnd w:id="0"/>
                </w:p>
                <w:p w:rsidR="00731C8F" w:rsidRPr="007D3F5D" w:rsidRDefault="00731C8F" w:rsidP="00731C8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Entraîneur U13</w:t>
                  </w:r>
                  <w:r>
                    <w:rPr>
                      <w:rStyle w:val="place"/>
                    </w:rPr>
                    <w:t xml:space="preserve"> – Versoix Basket</w:t>
                  </w:r>
                </w:p>
                <w:p w:rsidR="00731C8F" w:rsidRPr="007D3F5D" w:rsidRDefault="00731C8F" w:rsidP="00731C8F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Depuis Août 2019</w:t>
                  </w:r>
                </w:p>
                <w:p w:rsidR="00731C8F" w:rsidRDefault="003A3949" w:rsidP="00731C8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Programmation annuelle, camps et </w:t>
                  </w:r>
                  <w:r w:rsidR="00731C8F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entrainement</w:t>
                  </w: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s-matchs. </w:t>
                  </w:r>
                </w:p>
                <w:p w:rsidR="00731C8F" w:rsidRDefault="00731C8F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3A3949" w:rsidRPr="007D3F5D" w:rsidRDefault="003A3949" w:rsidP="003A3949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Entraîneur mini basket</w:t>
                  </w:r>
                  <w:r>
                    <w:rPr>
                      <w:rStyle w:val="place"/>
                    </w:rPr>
                    <w:t xml:space="preserve"> – </w:t>
                  </w:r>
                  <w:r w:rsidRPr="007A1B74">
                    <w:rPr>
                      <w:rFonts w:ascii="Helvetica" w:hAnsi="Helvetica"/>
                      <w:color w:val="414042"/>
                      <w:szCs w:val="20"/>
                    </w:rPr>
                    <w:t>Latino Carouge</w:t>
                  </w:r>
                  <w:r>
                    <w:rPr>
                      <w:rFonts w:ascii="Helvetica" w:hAnsi="Helvetica"/>
                      <w:color w:val="414042"/>
                      <w:szCs w:val="20"/>
                    </w:rPr>
                    <w:t>-</w:t>
                  </w:r>
                  <w:r w:rsidRPr="005E6EF8">
                    <w:rPr>
                      <w:rFonts w:ascii="Helvetica" w:hAnsi="Helvetica"/>
                      <w:color w:val="414042"/>
                      <w:szCs w:val="20"/>
                    </w:rPr>
                    <w:t>Genève</w:t>
                  </w:r>
                </w:p>
                <w:p w:rsidR="003A3949" w:rsidRPr="007D3F5D" w:rsidRDefault="003A3949" w:rsidP="003A3949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Depuis Septembre 2018</w:t>
                  </w:r>
                </w:p>
                <w:p w:rsidR="007A1B74" w:rsidRDefault="003A394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Programmation annuels, entrainements hebdomadaires et tournois</w:t>
                  </w:r>
                </w:p>
                <w:p w:rsidR="00BF3F09" w:rsidRDefault="00BF3F0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9706E9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 xml:space="preserve">Animateur </w:t>
                  </w:r>
                  <w:r w:rsidR="00E473C3">
                    <w:rPr>
                      <w:rFonts w:ascii="Helvetica" w:hAnsi="Helvetica"/>
                      <w:bCs/>
                      <w:color w:val="414042"/>
                    </w:rPr>
                    <w:t xml:space="preserve">service </w:t>
                  </w:r>
                  <w:r>
                    <w:rPr>
                      <w:rFonts w:ascii="Helvetica" w:hAnsi="Helvetica"/>
                      <w:bCs/>
                      <w:color w:val="414042"/>
                    </w:rPr>
                    <w:t>enfance</w:t>
                  </w:r>
                  <w:r w:rsidR="00E473C3">
                    <w:rPr>
                      <w:rFonts w:ascii="Helvetica" w:hAnsi="Helvetica"/>
                      <w:bCs/>
                      <w:color w:val="414042"/>
                    </w:rPr>
                    <w:t>-j</w:t>
                  </w:r>
                  <w:r>
                    <w:rPr>
                      <w:rFonts w:ascii="Helvetica" w:hAnsi="Helvetica"/>
                      <w:bCs/>
                      <w:color w:val="414042"/>
                    </w:rPr>
                    <w:t>euness</w:t>
                  </w:r>
                  <w:r w:rsidR="00E473C3">
                    <w:rPr>
                      <w:rFonts w:ascii="Helvetica" w:hAnsi="Helvetica"/>
                      <w:bCs/>
                      <w:color w:val="414042"/>
                    </w:rPr>
                    <w:t>e</w:t>
                  </w:r>
                  <w:r w:rsidR="00E20CE4">
                    <w:rPr>
                      <w:rStyle w:val="place"/>
                    </w:rPr>
                    <w:t xml:space="preserve"> – M</w:t>
                  </w:r>
                  <w:r w:rsidR="00E473C3">
                    <w:rPr>
                      <w:rStyle w:val="place"/>
                    </w:rPr>
                    <w:t>airie</w:t>
                  </w:r>
                </w:p>
                <w:p w:rsidR="007F5D95" w:rsidRPr="007D3F5D" w:rsidRDefault="008C4839" w:rsidP="009706E9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De </w:t>
                  </w:r>
                  <w:r w:rsidR="00E20CE4"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A</w:t>
                  </w:r>
                  <w:r w:rsidR="00E473C3"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vril </w:t>
                  </w:r>
                  <w:r w:rsidR="007F5D95"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2018 à Décembre 2018</w:t>
                  </w:r>
                </w:p>
                <w:p w:rsidR="007F5D95" w:rsidRDefault="007F5D95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Animateur indépendant extrascolaire écoles</w:t>
                  </w:r>
                  <w:r w:rsidR="00E473C3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 primaires de </w:t>
                  </w:r>
                  <w:proofErr w:type="spellStart"/>
                  <w:r w:rsidR="00E473C3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Valleiry</w:t>
                  </w:r>
                  <w:proofErr w:type="spellEnd"/>
                  <w:r w:rsidR="00F604EE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/</w:t>
                  </w:r>
                  <w:proofErr w:type="spellStart"/>
                  <w:r w:rsidR="00E473C3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Feigères</w:t>
                  </w:r>
                  <w:proofErr w:type="spellEnd"/>
                  <w:r w:rsidR="00E473C3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 et St</w:t>
                  </w:r>
                  <w:r w:rsidR="00F604EE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 </w:t>
                  </w:r>
                  <w:r w:rsidR="00E473C3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Julien-en-Genevois</w:t>
                  </w:r>
                </w:p>
                <w:p w:rsidR="009706E9" w:rsidRPr="00D00E83" w:rsidRDefault="009706E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F604EE" w:rsidP="009706E9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Initiateur sportif</w:t>
                  </w:r>
                  <w:r w:rsidR="007F5D95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="007F5D95"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="007F5D95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="00130612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 xml:space="preserve">MJC du </w:t>
                  </w:r>
                  <w:proofErr w:type="spellStart"/>
                  <w:r w:rsidR="00130612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Vuache</w:t>
                  </w:r>
                  <w:proofErr w:type="spellEnd"/>
                </w:p>
                <w:p w:rsidR="007F5D95" w:rsidRPr="007D3F5D" w:rsidRDefault="00F604EE" w:rsidP="009706E9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Septembre 2016 </w:t>
                  </w:r>
                  <w:r w:rsidR="00130612"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à </w:t>
                  </w: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ce jour</w:t>
                  </w:r>
                  <w:r w:rsidR="007F5D95" w:rsidRPr="007D3F5D">
                    <w:rPr>
                      <w:rStyle w:val="apple-converted-space"/>
                      <w:rFonts w:ascii="Helvetica" w:hAnsi="Helvetica"/>
                      <w:b/>
                      <w:color w:val="939598"/>
                    </w:rPr>
                    <w:t> </w:t>
                  </w:r>
                </w:p>
                <w:p w:rsidR="007F5D95" w:rsidRDefault="00130612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Animation et encadrement des enfants au centre de loisirs</w:t>
                  </w:r>
                </w:p>
                <w:p w:rsidR="00F604EE" w:rsidRDefault="00F604EE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Atelier basket-ball suivant un programme adapté</w:t>
                  </w:r>
                </w:p>
                <w:p w:rsidR="00E20CE4" w:rsidRDefault="00E20CE4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E20CE4" w:rsidRPr="007D3F5D" w:rsidRDefault="008B1D45" w:rsidP="00E20CE4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P</w:t>
                  </w:r>
                  <w:r w:rsidR="00E20CE4">
                    <w:rPr>
                      <w:rFonts w:ascii="Helvetica" w:hAnsi="Helvetica"/>
                      <w:bCs/>
                      <w:color w:val="414042"/>
                    </w:rPr>
                    <w:t>résident</w:t>
                  </w:r>
                  <w:r>
                    <w:rPr>
                      <w:rFonts w:ascii="Helvetica" w:hAnsi="Helvetica"/>
                      <w:bCs/>
                      <w:color w:val="414042"/>
                    </w:rPr>
                    <w:t>-</w:t>
                  </w:r>
                  <w:r w:rsidR="00E20CE4">
                    <w:rPr>
                      <w:rFonts w:ascii="Helvetica" w:hAnsi="Helvetica"/>
                      <w:bCs/>
                      <w:color w:val="414042"/>
                    </w:rPr>
                    <w:t>fondateur</w:t>
                  </w:r>
                  <w:r>
                    <w:rPr>
                      <w:rFonts w:ascii="Helvetica" w:hAnsi="Helvetica"/>
                      <w:bCs/>
                      <w:color w:val="414042"/>
                    </w:rPr>
                    <w:t>/</w:t>
                  </w:r>
                  <w:r w:rsidR="00E20CE4">
                    <w:rPr>
                      <w:rFonts w:ascii="Helvetica" w:hAnsi="Helvetica"/>
                      <w:bCs/>
                      <w:color w:val="414042"/>
                    </w:rPr>
                    <w:t>initiateur</w:t>
                  </w:r>
                  <w:r w:rsidR="00E20CE4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="00E20CE4"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="00E20CE4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="00E20CE4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Basket Loisirs Gessien</w:t>
                  </w:r>
                  <w:r w:rsidR="00BF3F09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-</w:t>
                  </w:r>
                  <w:proofErr w:type="spellStart"/>
                  <w:r w:rsidR="00BF3F09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Peron</w:t>
                  </w:r>
                  <w:proofErr w:type="spellEnd"/>
                </w:p>
                <w:p w:rsidR="00E20CE4" w:rsidRPr="007D3F5D" w:rsidRDefault="00E20CE4" w:rsidP="00E20CE4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Depuis octobre 2013 à </w:t>
                  </w:r>
                  <w:r w:rsidR="001A6733"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2016</w:t>
                  </w:r>
                </w:p>
                <w:p w:rsidR="009706E9" w:rsidRDefault="009706E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9706E9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 w:rsidRPr="007D3F5D">
                    <w:rPr>
                      <w:rFonts w:ascii="Helvetica" w:hAnsi="Helvetica"/>
                      <w:bCs/>
                      <w:color w:val="414042"/>
                    </w:rPr>
                    <w:t xml:space="preserve">Agent de </w:t>
                  </w:r>
                  <w:r w:rsidR="00BF3F09">
                    <w:rPr>
                      <w:rFonts w:ascii="Helvetica" w:hAnsi="Helvetica"/>
                      <w:bCs/>
                      <w:color w:val="414042"/>
                    </w:rPr>
                    <w:t xml:space="preserve">surveillance </w:t>
                  </w:r>
                  <w:r>
                    <w:rPr>
                      <w:rFonts w:ascii="Helvetica" w:hAnsi="Helvetica"/>
                      <w:bCs/>
                      <w:color w:val="414042"/>
                    </w:rPr>
                    <w:t>et prévention</w:t>
                  </w:r>
                  <w:r w:rsidR="003A3949">
                    <w:rPr>
                      <w:rFonts w:ascii="Helvetica" w:hAnsi="Helvetica"/>
                      <w:bCs/>
                      <w:color w:val="414042"/>
                    </w:rPr>
                    <w:t xml:space="preserve"> incendie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Aigle Sécurité</w:t>
                  </w:r>
                </w:p>
                <w:p w:rsidR="007F5D95" w:rsidRPr="007D3F5D" w:rsidRDefault="007F5D95" w:rsidP="009706E9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 juin 2018 à Aout 2018</w:t>
                  </w:r>
                </w:p>
                <w:p w:rsidR="007F5D95" w:rsidRDefault="007F5D95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Surveillance, gardiennage </w:t>
                  </w:r>
                  <w:r w:rsidR="00130612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et pré vol</w:t>
                  </w:r>
                </w:p>
                <w:p w:rsidR="009706E9" w:rsidRDefault="009706E9" w:rsidP="009706E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5758D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Animateur enfance jeunesse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Centre socio culturel Les Libellules</w:t>
                  </w:r>
                </w:p>
                <w:p w:rsidR="007F5D95" w:rsidRDefault="007F5D95" w:rsidP="005758DF">
                  <w:pPr>
                    <w:spacing w:after="0" w:line="240" w:lineRule="auto"/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 septembre 2016 à Avril 2017</w:t>
                  </w:r>
                </w:p>
                <w:p w:rsidR="005758DF" w:rsidRDefault="005758DF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Animation</w:t>
                  </w:r>
                  <w:r w:rsidR="008C4839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 en lien avec le secteur jeunesse</w:t>
                  </w:r>
                </w:p>
                <w:p w:rsidR="005758DF" w:rsidRPr="007D3F5D" w:rsidRDefault="005758DF" w:rsidP="007F5D95">
                  <w:pPr>
                    <w:rPr>
                      <w:rFonts w:ascii="Helvetica" w:hAnsi="Helvetica"/>
                      <w:b/>
                      <w:color w:val="939598"/>
                    </w:rPr>
                  </w:pPr>
                </w:p>
                <w:p w:rsidR="007F5D95" w:rsidRPr="007D3F5D" w:rsidRDefault="007F5D95" w:rsidP="005758D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Animateur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 xml:space="preserve">Mairie de </w:t>
                  </w:r>
                  <w:r w:rsidR="005758DF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Ferney Voltaire</w:t>
                  </w:r>
                </w:p>
                <w:p w:rsidR="007F5D95" w:rsidRPr="007D3F5D" w:rsidRDefault="007F5D95" w:rsidP="005758DF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Juillet 2016</w:t>
                  </w:r>
                </w:p>
                <w:p w:rsidR="007F5D95" w:rsidRDefault="00112A4E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Sorties</w:t>
                  </w:r>
                  <w:r w:rsidR="008C4839"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 xml:space="preserve"> et animation au centre (activités manuelles et jeux)</w:t>
                  </w:r>
                </w:p>
                <w:p w:rsidR="005758DF" w:rsidRDefault="005758DF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5758D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 xml:space="preserve">Coresponsable camps de </w:t>
                  </w:r>
                  <w:r w:rsidR="005758DF">
                    <w:rPr>
                      <w:rFonts w:ascii="Helvetica" w:hAnsi="Helvetica"/>
                      <w:bCs/>
                      <w:color w:val="414042"/>
                    </w:rPr>
                    <w:t xml:space="preserve">vacances </w:t>
                  </w:r>
                  <w:r w:rsidR="005758DF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MJSR Genève</w:t>
                  </w:r>
                </w:p>
                <w:p w:rsidR="007F5D95" w:rsidRPr="007D3F5D" w:rsidRDefault="007F5D95" w:rsidP="005758DF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Février 2016</w:t>
                  </w:r>
                </w:p>
                <w:p w:rsidR="007F5D95" w:rsidRDefault="008C4839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Mise en place et accompagnement des camps de vacances</w:t>
                  </w:r>
                </w:p>
                <w:p w:rsidR="005758DF" w:rsidRDefault="005758DF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5758D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 xml:space="preserve">Animateur secteur </w:t>
                  </w:r>
                  <w:r w:rsidR="005758DF">
                    <w:rPr>
                      <w:rFonts w:ascii="Helvetica" w:hAnsi="Helvetica"/>
                      <w:bCs/>
                      <w:color w:val="414042"/>
                    </w:rPr>
                    <w:t xml:space="preserve">enfance </w:t>
                  </w:r>
                  <w:r w:rsidR="005758DF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Mairie de St Genis Pouilly</w:t>
                  </w:r>
                </w:p>
                <w:p w:rsidR="007F5D95" w:rsidRPr="007D3F5D" w:rsidRDefault="007F5D95" w:rsidP="005758DF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 septembre 2015 à juillet 2016</w:t>
                  </w:r>
                </w:p>
                <w:p w:rsidR="008C4839" w:rsidRDefault="008C4839" w:rsidP="008C483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Animation au centre de loisirs (activités manuelles et jeux)</w:t>
                  </w:r>
                </w:p>
                <w:p w:rsidR="005758DF" w:rsidRDefault="005758DF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7D3F5D" w:rsidRDefault="007F5D95" w:rsidP="005758DF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 xml:space="preserve">Assistant </w:t>
                  </w:r>
                  <w:r w:rsidR="005758DF">
                    <w:rPr>
                      <w:rFonts w:ascii="Helvetica" w:hAnsi="Helvetica"/>
                      <w:bCs/>
                      <w:color w:val="414042"/>
                    </w:rPr>
                    <w:t xml:space="preserve">éducateur </w:t>
                  </w:r>
                  <w:r w:rsidR="005758DF"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Familles rurales</w:t>
                  </w:r>
                </w:p>
                <w:p w:rsidR="007F5D95" w:rsidRPr="007D3F5D" w:rsidRDefault="007F5D95" w:rsidP="005758DF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>De septembre 2014 à décembre 2015</w:t>
                  </w:r>
                </w:p>
                <w:p w:rsidR="008C4839" w:rsidRDefault="008C4839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Activités périscolaires et garderies du soir</w:t>
                  </w:r>
                </w:p>
                <w:p w:rsidR="00601CC3" w:rsidRDefault="00601CC3" w:rsidP="005758DF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8C4839" w:rsidRPr="007D3F5D" w:rsidRDefault="008C4839" w:rsidP="008C4839">
                  <w:pPr>
                    <w:pStyle w:val="Titre3"/>
                    <w:spacing w:after="0" w:line="240" w:lineRule="auto"/>
                    <w:rPr>
                      <w:rFonts w:ascii="Helvetica" w:hAnsi="Helvetica"/>
                      <w:color w:val="414042"/>
                    </w:rPr>
                  </w:pPr>
                  <w:r>
                    <w:rPr>
                      <w:rFonts w:ascii="Helvetica" w:hAnsi="Helvetica"/>
                      <w:bCs/>
                      <w:color w:val="414042"/>
                    </w:rPr>
                    <w:t>Adjoint animation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 w:rsidRPr="007D3F5D">
                    <w:rPr>
                      <w:rFonts w:ascii="Helvetica" w:hAnsi="Helvetica"/>
                      <w:bCs/>
                      <w:color w:val="414042"/>
                    </w:rPr>
                    <w:t>|</w:t>
                  </w:r>
                  <w:r w:rsidRPr="007D3F5D">
                    <w:rPr>
                      <w:rStyle w:val="apple-converted-space"/>
                      <w:rFonts w:ascii="Helvetica" w:hAnsi="Helvetica"/>
                      <w:bCs/>
                      <w:color w:val="414042"/>
                    </w:rPr>
                    <w:t> </w:t>
                  </w:r>
                  <w:r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>MJC</w:t>
                  </w:r>
                  <w:r w:rsidR="00601CC3">
                    <w:rPr>
                      <w:rStyle w:val="place"/>
                      <w:rFonts w:ascii="Helvetica" w:hAnsi="Helvetica"/>
                      <w:bCs/>
                      <w:color w:val="414042"/>
                    </w:rPr>
                    <w:t xml:space="preserve"> de Gex</w:t>
                  </w:r>
                </w:p>
                <w:p w:rsidR="008C4839" w:rsidRPr="007D3F5D" w:rsidRDefault="008C4839" w:rsidP="008C4839">
                  <w:pPr>
                    <w:spacing w:after="0" w:line="240" w:lineRule="auto"/>
                    <w:rPr>
                      <w:rFonts w:ascii="Helvetica" w:hAnsi="Helvetica"/>
                      <w:b/>
                      <w:color w:val="939598"/>
                    </w:rPr>
                  </w:pPr>
                  <w:r>
                    <w:rPr>
                      <w:rStyle w:val="ng-binding"/>
                      <w:rFonts w:ascii="Helvetica" w:hAnsi="Helvetica"/>
                      <w:b/>
                      <w:color w:val="939598"/>
                    </w:rPr>
                    <w:t xml:space="preserve">De septembre 2013 à décembre 2013 </w:t>
                  </w:r>
                </w:p>
                <w:p w:rsidR="008C4839" w:rsidRDefault="008C4839" w:rsidP="008C483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  <w:r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  <w:t>Programmation des vacances et tâches administratives</w:t>
                  </w:r>
                </w:p>
                <w:p w:rsidR="00112A4E" w:rsidRDefault="00112A4E" w:rsidP="008C4839">
                  <w:pPr>
                    <w:pStyle w:val="ng-binding1"/>
                    <w:spacing w:before="0" w:beforeAutospacing="0" w:after="0" w:afterAutospacing="0"/>
                    <w:rPr>
                      <w:rFonts w:ascii="Helvetica" w:hAnsi="Helvetica"/>
                      <w:color w:val="414042"/>
                      <w:sz w:val="20"/>
                      <w:szCs w:val="20"/>
                    </w:rPr>
                  </w:pPr>
                </w:p>
                <w:p w:rsidR="007F5D95" w:rsidRPr="00601CC3" w:rsidRDefault="007F5D95" w:rsidP="00601CC3">
                  <w:pPr>
                    <w:pStyle w:val="Titre3"/>
                    <w:spacing w:after="0" w:line="240" w:lineRule="auto"/>
                    <w:jc w:val="both"/>
                    <w:rPr>
                      <w:rFonts w:ascii="Helvetica" w:hAnsi="Helvetica"/>
                      <w:color w:val="414042"/>
                    </w:rPr>
                  </w:pPr>
                </w:p>
              </w:tc>
            </w:tr>
          </w:tbl>
          <w:p w:rsidR="00184664" w:rsidRPr="00A85B6F" w:rsidRDefault="00184664" w:rsidP="00CC7AD0"/>
        </w:tc>
        <w:tc>
          <w:tcPr>
            <w:tcW w:w="4373" w:type="dxa"/>
          </w:tcPr>
          <w:tbl>
            <w:tblPr>
              <w:tblW w:w="4804" w:type="pct"/>
              <w:tblBorders>
                <w:top w:val="single" w:sz="12" w:space="0" w:color="FFD556" w:themeColor="accent1"/>
                <w:left w:val="single" w:sz="12" w:space="0" w:color="FFD556" w:themeColor="accent1"/>
                <w:bottom w:val="single" w:sz="12" w:space="0" w:color="FFD556" w:themeColor="accent1"/>
                <w:right w:val="single" w:sz="12" w:space="0" w:color="FFD556" w:themeColor="accent1"/>
                <w:insideH w:val="single" w:sz="12" w:space="0" w:color="FFD556" w:themeColor="accent1"/>
                <w:insideV w:val="single" w:sz="12" w:space="0" w:color="FFD556" w:themeColor="accent1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Tableau de disposition droite"/>
            </w:tblPr>
            <w:tblGrid>
              <w:gridCol w:w="4173"/>
            </w:tblGrid>
            <w:tr w:rsidR="00184664" w:rsidRPr="00A85B6F" w:rsidTr="00352C45">
              <w:trPr>
                <w:trHeight w:hRule="exact" w:val="5980"/>
              </w:trPr>
              <w:tc>
                <w:tcPr>
                  <w:tcW w:w="5000" w:type="pct"/>
                </w:tcPr>
                <w:p w:rsidR="00184664" w:rsidRPr="00CF7754" w:rsidRDefault="005C4770" w:rsidP="00EC1874">
                  <w:pPr>
                    <w:pStyle w:val="Titre2"/>
                    <w:rPr>
                      <w:color w:val="000000" w:themeColor="text1"/>
                    </w:rPr>
                  </w:pPr>
                  <w:r w:rsidRPr="00CF7754">
                    <w:rPr>
                      <w:color w:val="000000" w:themeColor="text1"/>
                    </w:rPr>
                    <w:lastRenderedPageBreak/>
                    <w:t>contact</w:t>
                  </w:r>
                </w:p>
                <w:p w:rsidR="005C4770" w:rsidRPr="00CF7754" w:rsidRDefault="005C4770" w:rsidP="00EC1874">
                  <w:pPr>
                    <w:pStyle w:val="Titre2"/>
                    <w:rPr>
                      <w:color w:val="000000" w:themeColor="text1"/>
                      <w:sz w:val="20"/>
                      <w:szCs w:val="20"/>
                    </w:rPr>
                  </w:pPr>
                </w:p>
                <w:p w:rsidR="005C4770" w:rsidRPr="00256F68" w:rsidRDefault="005C4770" w:rsidP="00256F68">
                  <w:pPr>
                    <w:pStyle w:val="Titre3"/>
                    <w:jc w:val="left"/>
                    <w:rPr>
                      <w:sz w:val="22"/>
                      <w:szCs w:val="22"/>
                    </w:rPr>
                  </w:pPr>
                  <w:r w:rsidRPr="00256F68">
                    <w:rPr>
                      <w:sz w:val="22"/>
                      <w:szCs w:val="22"/>
                    </w:rPr>
                    <w:t>Allée de la Bruyre n°3</w:t>
                  </w:r>
                </w:p>
                <w:p w:rsidR="005C4770" w:rsidRPr="00256F68" w:rsidRDefault="005C4770" w:rsidP="00256F68">
                  <w:pPr>
                    <w:pStyle w:val="Titre3"/>
                    <w:jc w:val="left"/>
                    <w:rPr>
                      <w:sz w:val="22"/>
                      <w:szCs w:val="22"/>
                    </w:rPr>
                  </w:pPr>
                  <w:r w:rsidRPr="00256F68">
                    <w:rPr>
                      <w:sz w:val="22"/>
                      <w:szCs w:val="22"/>
                    </w:rPr>
                    <w:t>74 580 VIRY – France</w:t>
                  </w:r>
                </w:p>
                <w:p w:rsidR="005C4770" w:rsidRPr="00256F68" w:rsidRDefault="00CF7754" w:rsidP="00256F68">
                  <w:pPr>
                    <w:pStyle w:val="Titre3"/>
                    <w:jc w:val="left"/>
                    <w:rPr>
                      <w:sz w:val="22"/>
                      <w:szCs w:val="22"/>
                    </w:rPr>
                  </w:pPr>
                  <w:r w:rsidRPr="00256F68">
                    <w:rPr>
                      <w:sz w:val="22"/>
                      <w:szCs w:val="22"/>
                    </w:rPr>
                    <w:t xml:space="preserve">Tél. : </w:t>
                  </w:r>
                  <w:r w:rsidR="00A054B0">
                    <w:rPr>
                      <w:sz w:val="22"/>
                      <w:szCs w:val="22"/>
                    </w:rPr>
                    <w:t>+</w:t>
                  </w:r>
                  <w:r w:rsidR="00A054B0" w:rsidRPr="00256F68">
                    <w:rPr>
                      <w:sz w:val="22"/>
                      <w:szCs w:val="22"/>
                    </w:rPr>
                    <w:t>339 82 34 56 70</w:t>
                  </w:r>
                </w:p>
                <w:p w:rsidR="00CF7754" w:rsidRPr="00256F68" w:rsidRDefault="00CF7754" w:rsidP="00256F68">
                  <w:pPr>
                    <w:pStyle w:val="Titre3"/>
                    <w:jc w:val="left"/>
                    <w:rPr>
                      <w:sz w:val="22"/>
                      <w:szCs w:val="22"/>
                    </w:rPr>
                  </w:pPr>
                  <w:r w:rsidRPr="00256F68">
                    <w:rPr>
                      <w:sz w:val="22"/>
                      <w:szCs w:val="22"/>
                    </w:rPr>
                    <w:t xml:space="preserve">Mobile : </w:t>
                  </w:r>
                  <w:r w:rsidR="00A054B0" w:rsidRPr="00256F68">
                    <w:rPr>
                      <w:sz w:val="22"/>
                      <w:szCs w:val="22"/>
                    </w:rPr>
                    <w:t>+336 81 50 77 66</w:t>
                  </w:r>
                </w:p>
                <w:p w:rsidR="00A455E5" w:rsidRPr="00256F68" w:rsidRDefault="00313800" w:rsidP="00256F68">
                  <w:pPr>
                    <w:pStyle w:val="Titre3"/>
                    <w:jc w:val="left"/>
                    <w:rPr>
                      <w:rStyle w:val="domain"/>
                      <w:sz w:val="22"/>
                      <w:szCs w:val="22"/>
                    </w:rPr>
                  </w:pPr>
                  <w:hyperlink r:id="rId8" w:history="1">
                    <w:r w:rsidR="008B1D45" w:rsidRPr="00B35F42">
                      <w:rPr>
                        <w:rStyle w:val="Lienhypertexte"/>
                        <w:sz w:val="22"/>
                        <w:szCs w:val="22"/>
                      </w:rPr>
                      <w:t>saadi.mounir7@gmail.com</w:t>
                    </w:r>
                  </w:hyperlink>
                </w:p>
                <w:p w:rsidR="005758DF" w:rsidRPr="00352C45" w:rsidRDefault="00B6315C" w:rsidP="00256F68">
                  <w:pPr>
                    <w:pStyle w:val="Titre2"/>
                    <w:rPr>
                      <w:rStyle w:val="domain"/>
                      <w:color w:val="auto"/>
                    </w:rPr>
                  </w:pPr>
                  <w:r w:rsidRPr="00352C45">
                    <w:rPr>
                      <w:rStyle w:val="domain"/>
                      <w:color w:val="auto"/>
                    </w:rPr>
                    <w:t>DIVERS</w:t>
                  </w:r>
                </w:p>
                <w:p w:rsidR="005758DF" w:rsidRPr="00352C45" w:rsidRDefault="00B6315C" w:rsidP="00256F68">
                  <w:pPr>
                    <w:pStyle w:val="Titre3"/>
                    <w:jc w:val="left"/>
                    <w:rPr>
                      <w:rStyle w:val="domain"/>
                      <w:b w:val="0"/>
                      <w:color w:val="auto"/>
                    </w:rPr>
                  </w:pP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Permis </w:t>
                  </w:r>
                  <w:r w:rsidR="00256F68" w:rsidRPr="00352C45">
                    <w:rPr>
                      <w:rStyle w:val="domain"/>
                      <w:b w:val="0"/>
                      <w:color w:val="auto"/>
                    </w:rPr>
                    <w:t>A</w:t>
                  </w: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 </w:t>
                  </w:r>
                  <w:r w:rsidR="00256F68" w:rsidRPr="00352C45">
                    <w:rPr>
                      <w:rStyle w:val="domain"/>
                      <w:b w:val="0"/>
                      <w:color w:val="auto"/>
                    </w:rPr>
                    <w:t>-</w:t>
                  </w: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 </w:t>
                  </w:r>
                  <w:r w:rsidR="00256F68" w:rsidRPr="00352C45">
                    <w:rPr>
                      <w:rStyle w:val="domain"/>
                      <w:b w:val="0"/>
                      <w:color w:val="auto"/>
                    </w:rPr>
                    <w:t>Moto</w:t>
                  </w:r>
                </w:p>
                <w:p w:rsidR="00256F68" w:rsidRPr="00352C45" w:rsidRDefault="00B6315C" w:rsidP="00256F68">
                  <w:pPr>
                    <w:pStyle w:val="Titre3"/>
                    <w:jc w:val="left"/>
                    <w:rPr>
                      <w:rStyle w:val="domain"/>
                      <w:b w:val="0"/>
                      <w:color w:val="auto"/>
                    </w:rPr>
                  </w:pP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Permis </w:t>
                  </w:r>
                  <w:r w:rsidR="00256F68" w:rsidRPr="00352C45">
                    <w:rPr>
                      <w:rStyle w:val="domain"/>
                      <w:b w:val="0"/>
                      <w:color w:val="auto"/>
                    </w:rPr>
                    <w:t>B</w:t>
                  </w: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 </w:t>
                  </w:r>
                  <w:r w:rsidR="00256F68" w:rsidRPr="00352C45">
                    <w:rPr>
                      <w:rStyle w:val="domain"/>
                      <w:b w:val="0"/>
                      <w:color w:val="auto"/>
                    </w:rPr>
                    <w:t>- Véhicule léger</w:t>
                  </w:r>
                </w:p>
                <w:p w:rsidR="00B6315C" w:rsidRPr="00352C45" w:rsidRDefault="00B6315C" w:rsidP="00256F68">
                  <w:pPr>
                    <w:pStyle w:val="Titre3"/>
                    <w:jc w:val="left"/>
                    <w:rPr>
                      <w:rStyle w:val="domain"/>
                      <w:b w:val="0"/>
                      <w:color w:val="auto"/>
                    </w:rPr>
                  </w:pPr>
                </w:p>
                <w:p w:rsidR="00CF7754" w:rsidRPr="00352C45" w:rsidRDefault="00B6315C" w:rsidP="0068050B">
                  <w:pPr>
                    <w:pStyle w:val="Titre3"/>
                    <w:jc w:val="left"/>
                    <w:rPr>
                      <w:rStyle w:val="domain"/>
                      <w:b w:val="0"/>
                      <w:color w:val="auto"/>
                    </w:rPr>
                  </w:pPr>
                  <w:r w:rsidRPr="00352C45">
                    <w:rPr>
                      <w:rStyle w:val="domain"/>
                      <w:b w:val="0"/>
                      <w:color w:val="auto"/>
                    </w:rPr>
                    <w:t>Pratique de sport</w:t>
                  </w:r>
                  <w:r w:rsidR="00A92A1A" w:rsidRPr="00352C45">
                    <w:rPr>
                      <w:rStyle w:val="domain"/>
                      <w:b w:val="0"/>
                      <w:color w:val="auto"/>
                    </w:rPr>
                    <w:t>s</w:t>
                  </w:r>
                  <w:r w:rsidRPr="00352C45">
                    <w:rPr>
                      <w:rStyle w:val="domain"/>
                      <w:b w:val="0"/>
                      <w:color w:val="auto"/>
                    </w:rPr>
                    <w:t xml:space="preserve"> collectifs (basket-ball et football) et de sports individuels (course à pied, natation, vélo).</w:t>
                  </w:r>
                </w:p>
                <w:p w:rsidR="00CF7754" w:rsidRDefault="00CF7754" w:rsidP="0068050B">
                  <w:pPr>
                    <w:pStyle w:val="Titre3"/>
                    <w:jc w:val="left"/>
                    <w:rPr>
                      <w:rStyle w:val="domain"/>
                      <w:rFonts w:ascii="Helvetica" w:hAnsi="Helvetica"/>
                      <w:b w:val="0"/>
                      <w:sz w:val="24"/>
                      <w:bdr w:val="none" w:sz="0" w:space="0" w:color="auto" w:frame="1"/>
                    </w:rPr>
                  </w:pPr>
                </w:p>
                <w:p w:rsidR="00CF7754" w:rsidRDefault="00CF7754" w:rsidP="0068050B">
                  <w:pPr>
                    <w:pStyle w:val="Titre3"/>
                    <w:jc w:val="left"/>
                    <w:rPr>
                      <w:rStyle w:val="domain"/>
                      <w:rFonts w:ascii="Helvetica" w:hAnsi="Helvetica"/>
                      <w:b w:val="0"/>
                      <w:sz w:val="24"/>
                      <w:bdr w:val="none" w:sz="0" w:space="0" w:color="auto" w:frame="1"/>
                    </w:rPr>
                  </w:pPr>
                </w:p>
                <w:p w:rsidR="00CF7754" w:rsidRDefault="00CF7754" w:rsidP="0068050B">
                  <w:pPr>
                    <w:pStyle w:val="Titre3"/>
                    <w:jc w:val="left"/>
                    <w:rPr>
                      <w:rStyle w:val="domain"/>
                      <w:rFonts w:ascii="Helvetica" w:hAnsi="Helvetica"/>
                      <w:b w:val="0"/>
                      <w:sz w:val="24"/>
                      <w:bdr w:val="none" w:sz="0" w:space="0" w:color="auto" w:frame="1"/>
                    </w:rPr>
                  </w:pPr>
                </w:p>
                <w:p w:rsidR="00CF7754" w:rsidRPr="0068050B" w:rsidRDefault="00CF7754" w:rsidP="0068050B">
                  <w:pPr>
                    <w:pStyle w:val="Titre3"/>
                    <w:jc w:val="left"/>
                    <w:rPr>
                      <w:rStyle w:val="domain"/>
                      <w:rFonts w:ascii="Helvetica" w:hAnsi="Helvetica"/>
                      <w:b w:val="0"/>
                      <w:sz w:val="24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  <w:rPr>
                      <w:rStyle w:val="vanity-name"/>
                      <w:rFonts w:ascii="Helvetica" w:hAnsi="Helvetica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  <w:rPr>
                      <w:rStyle w:val="vanity-name"/>
                      <w:rFonts w:ascii="Helvetica" w:hAnsi="Helvetica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  <w:rPr>
                      <w:rStyle w:val="vanity-name"/>
                      <w:rFonts w:ascii="Helvetica" w:hAnsi="Helvetica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  <w:rPr>
                      <w:rStyle w:val="vanity-name"/>
                      <w:rFonts w:ascii="Helvetica" w:hAnsi="Helvetica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  <w:rPr>
                      <w:rStyle w:val="vanity-name"/>
                      <w:rFonts w:ascii="Helvetica" w:hAnsi="Helvetica"/>
                      <w:bdr w:val="none" w:sz="0" w:space="0" w:color="auto" w:frame="1"/>
                    </w:rPr>
                  </w:pPr>
                </w:p>
                <w:p w:rsidR="0068050B" w:rsidRDefault="0068050B" w:rsidP="0068050B">
                  <w:pPr>
                    <w:pStyle w:val="Titre3"/>
                    <w:jc w:val="left"/>
                  </w:pPr>
                </w:p>
                <w:p w:rsidR="00415149" w:rsidRDefault="00415149" w:rsidP="00EC1874">
                  <w:pPr>
                    <w:pStyle w:val="Titre3"/>
                    <w:jc w:val="left"/>
                  </w:pPr>
                </w:p>
                <w:p w:rsidR="009471F8" w:rsidRDefault="009471F8" w:rsidP="009471F8"/>
                <w:p w:rsidR="004D7B26" w:rsidRDefault="004D7B26" w:rsidP="00EC1874">
                  <w:pPr>
                    <w:pStyle w:val="Titre3"/>
                    <w:jc w:val="left"/>
                  </w:pPr>
                </w:p>
                <w:p w:rsidR="000D7350" w:rsidRDefault="000D7350" w:rsidP="00EC1874">
                  <w:pPr>
                    <w:pStyle w:val="Titre3"/>
                    <w:jc w:val="left"/>
                  </w:pPr>
                </w:p>
                <w:p w:rsidR="000D7350" w:rsidRDefault="000D7350" w:rsidP="00EC1874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  <w:r>
                    <w:t>P</w:t>
                  </w: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Default="000D7350" w:rsidP="005C4770">
                  <w:pPr>
                    <w:pStyle w:val="Titre3"/>
                    <w:jc w:val="left"/>
                  </w:pPr>
                  <w:r>
                    <w:t xml:space="preserve">Permis A – moto </w:t>
                  </w:r>
                  <w:r w:rsidR="00643380">
                    <w:t>léger</w:t>
                  </w:r>
                </w:p>
                <w:p w:rsidR="000D7350" w:rsidRDefault="000D7350" w:rsidP="005C4770">
                  <w:pPr>
                    <w:pStyle w:val="Titre3"/>
                    <w:jc w:val="left"/>
                  </w:pPr>
                </w:p>
                <w:p w:rsidR="000D7350" w:rsidRPr="00A85B6F" w:rsidRDefault="000D7350" w:rsidP="005C4770">
                  <w:pPr>
                    <w:pStyle w:val="Titre3"/>
                    <w:jc w:val="left"/>
                  </w:pPr>
                </w:p>
              </w:tc>
            </w:tr>
            <w:tr w:rsidR="00F706C4" w:rsidRPr="00A85B6F" w:rsidTr="00F706C4">
              <w:trPr>
                <w:trHeight w:hRule="exact" w:val="4135"/>
              </w:trPr>
              <w:tc>
                <w:tcPr>
                  <w:tcW w:w="5000" w:type="pct"/>
                </w:tcPr>
                <w:p w:rsidR="00F706C4" w:rsidRDefault="00F706C4" w:rsidP="00B6315C">
                  <w:pPr>
                    <w:pStyle w:val="Titre2"/>
                    <w:spacing w:before="120" w:after="0"/>
                  </w:pPr>
                </w:p>
                <w:p w:rsidR="00C10E6A" w:rsidRPr="00DE68DB" w:rsidRDefault="00313800" w:rsidP="00C10E6A">
                  <w:pPr>
                    <w:pStyle w:val="Titre2"/>
                    <w:spacing w:before="120"/>
                  </w:pPr>
                  <w:sdt>
                    <w:sdtPr>
                      <w:alias w:val="Formation :"/>
                      <w:tag w:val="Formation :"/>
                      <w:id w:val="786541895"/>
                      <w:placeholder>
                        <w:docPart w:val="5F4B4615D2F70A4AB30E410C2BD79DC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C10E6A" w:rsidRPr="00DE68DB">
                        <w:rPr>
                          <w:lang w:bidi="fr-FR"/>
                        </w:rPr>
                        <w:t>Formation</w:t>
                      </w:r>
                    </w:sdtContent>
                  </w:sdt>
                </w:p>
                <w:p w:rsidR="00352C45" w:rsidRPr="00DE68DB" w:rsidRDefault="00352C45" w:rsidP="00C10E6A">
                  <w:pPr>
                    <w:pStyle w:val="Titre3"/>
                  </w:pPr>
                </w:p>
                <w:p w:rsidR="00352C45" w:rsidRPr="00DE68DB" w:rsidRDefault="00FA6FA3" w:rsidP="00352C45">
                  <w:pPr>
                    <w:pStyle w:val="Titre3"/>
                  </w:pPr>
                  <w:r w:rsidRPr="00DE68DB">
                    <w:t>E</w:t>
                  </w:r>
                  <w:r w:rsidR="00C10E6A" w:rsidRPr="00DE68DB">
                    <w:t xml:space="preserve">ntraineur </w:t>
                  </w:r>
                  <w:r w:rsidRPr="00DE68DB">
                    <w:t xml:space="preserve">mini basket </w:t>
                  </w:r>
                  <w:r w:rsidR="00352C45" w:rsidRPr="00DE68DB">
                    <w:t>U11 module technique et tactique</w:t>
                  </w:r>
                  <w:r w:rsidR="00C10E6A" w:rsidRPr="00DE68DB">
                    <w:rPr>
                      <w:lang w:bidi="fr-FR"/>
                    </w:rPr>
                    <w:t xml:space="preserve">| </w:t>
                  </w:r>
                  <w:r w:rsidR="00352C45" w:rsidRPr="00DE68DB">
                    <w:rPr>
                      <w:lang w:bidi="fr-FR"/>
                    </w:rPr>
                    <w:t xml:space="preserve">Sept </w:t>
                  </w:r>
                  <w:r w:rsidR="00C10E6A" w:rsidRPr="00DE68DB">
                    <w:t>2019</w:t>
                  </w:r>
                  <w:r w:rsidR="00C10E6A" w:rsidRPr="00DE68DB">
                    <w:rPr>
                      <w:lang w:bidi="fr-FR"/>
                    </w:rPr>
                    <w:t xml:space="preserve"> | </w:t>
                  </w:r>
                  <w:r w:rsidR="00C10E6A" w:rsidRPr="00DE68DB">
                    <w:t xml:space="preserve">SWISS BASKET BALL GENEVE </w:t>
                  </w:r>
                </w:p>
                <w:p w:rsidR="00352C45" w:rsidRPr="00DE68DB" w:rsidRDefault="00352C45" w:rsidP="00352C45">
                  <w:pPr>
                    <w:pStyle w:val="Titre3"/>
                  </w:pPr>
                </w:p>
                <w:p w:rsidR="00352C45" w:rsidRPr="00DE68DB" w:rsidRDefault="00352C45" w:rsidP="00352C45">
                  <w:pPr>
                    <w:pStyle w:val="Titre3"/>
                  </w:pPr>
                  <w:r w:rsidRPr="00DE68DB">
                    <w:t>Entraineur mini basket U7-U9</w:t>
                  </w:r>
                  <w:r w:rsidRPr="00DE68DB">
                    <w:rPr>
                      <w:lang w:bidi="fr-FR"/>
                    </w:rPr>
                    <w:t xml:space="preserve">| Avril </w:t>
                  </w:r>
                  <w:r w:rsidRPr="00DE68DB">
                    <w:t>2019</w:t>
                  </w:r>
                  <w:r w:rsidRPr="00DE68DB">
                    <w:rPr>
                      <w:lang w:bidi="fr-FR"/>
                    </w:rPr>
                    <w:t xml:space="preserve"> | </w:t>
                  </w:r>
                  <w:r w:rsidRPr="00DE68DB">
                    <w:t xml:space="preserve">SWISS BASKET BALL GENEVE </w:t>
                  </w:r>
                </w:p>
                <w:p w:rsidR="00C10E6A" w:rsidRPr="00DE68DB" w:rsidRDefault="00C10E6A" w:rsidP="00C10E6A">
                  <w:pPr>
                    <w:pStyle w:val="Titre3"/>
                    <w:jc w:val="both"/>
                  </w:pPr>
                </w:p>
                <w:p w:rsidR="00C10E6A" w:rsidRDefault="00C10E6A" w:rsidP="00C10E6A">
                  <w:pPr>
                    <w:pStyle w:val="Titre3"/>
                  </w:pPr>
                  <w:r>
                    <w:t>BAPAAT Loisirs Sportif tous publics, PSC1, AFPS</w:t>
                  </w:r>
                </w:p>
                <w:p w:rsidR="00C10E6A" w:rsidRDefault="00C10E6A" w:rsidP="00C10E6A">
                  <w:pPr>
                    <w:pStyle w:val="Titre3"/>
                  </w:pPr>
                  <w:r>
                    <w:t xml:space="preserve">BAFA – Enfance loisirs </w:t>
                  </w:r>
                  <w:r w:rsidRPr="005B0E81">
                    <w:rPr>
                      <w:lang w:bidi="fr-FR"/>
                    </w:rPr>
                    <w:t xml:space="preserve">| </w:t>
                  </w:r>
                  <w:r>
                    <w:t>2007</w:t>
                  </w:r>
                  <w:r w:rsidRPr="005B0E81">
                    <w:rPr>
                      <w:lang w:bidi="fr-FR"/>
                    </w:rPr>
                    <w:t xml:space="preserve"> | </w:t>
                  </w:r>
                  <w:r>
                    <w:t>LYON</w:t>
                  </w:r>
                </w:p>
                <w:p w:rsidR="00F706C4" w:rsidRPr="00B6315C" w:rsidRDefault="00F706C4" w:rsidP="00352C45">
                  <w:pPr>
                    <w:pStyle w:val="Titre2"/>
                    <w:spacing w:before="120" w:after="0"/>
                    <w:rPr>
                      <w:b/>
                    </w:rPr>
                  </w:pPr>
                </w:p>
              </w:tc>
            </w:tr>
            <w:tr w:rsidR="00184664" w:rsidRPr="00A85B6F" w:rsidTr="00C375B1">
              <w:trPr>
                <w:trHeight w:val="15415"/>
              </w:trPr>
              <w:tc>
                <w:tcPr>
                  <w:tcW w:w="5000" w:type="pct"/>
                </w:tcPr>
                <w:p w:rsidR="00F7283B" w:rsidRDefault="00F7283B" w:rsidP="00A455E5">
                  <w:pPr>
                    <w:pStyle w:val="Titre3"/>
                    <w:jc w:val="both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  <w:r>
                    <w:t>competences</w:t>
                  </w:r>
                  <w:r w:rsidR="000F131A">
                    <w:t xml:space="preserve"> professionnelles</w:t>
                  </w:r>
                </w:p>
                <w:p w:rsidR="000F131A" w:rsidRDefault="009E6956" w:rsidP="000F131A">
                  <w:pPr>
                    <w:pStyle w:val="Titre2"/>
                    <w:spacing w:before="0"/>
                    <w:jc w:val="both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0BD6FF28" wp14:editId="520766B0">
                            <wp:simplePos x="0" y="0"/>
                            <wp:positionH relativeFrom="column">
                              <wp:posOffset>1231297</wp:posOffset>
                            </wp:positionH>
                            <wp:positionV relativeFrom="paragraph">
                              <wp:posOffset>78249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34" name="Zone de texte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77C6C" w:rsidRPr="00077C6C" w:rsidRDefault="00077C6C" w:rsidP="00077C6C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10000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100000">
                                                    <w14:schemeClr w14:val="accent1">
                                                      <w14:lumMod w14:val="20000"/>
                                                      <w14:lumOff w14:val="80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.</w:t>
                                        </w:r>
                                      </w:p>
                                      <w:p w:rsidR="00077C6C" w:rsidRDefault="00077C6C" w:rsidP="00077C6C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0BD6FF28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34" o:spid="_x0000_s1026" type="#_x0000_t202" style="position:absolute;left:0;text-align:left;margin-left:96.95pt;margin-top:6.15pt;width:92.95pt;height:64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" filled="f" stroked="f">
                            <v:textbox>
                              <w:txbxContent>
                                <w:p w:rsidR="00077C6C" w:rsidRPr="00077C6C" w:rsidRDefault="00077C6C" w:rsidP="00077C6C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lumMod w14:val="20000"/>
                                                <w14:lumOff w14:val="8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.</w:t>
                                  </w:r>
                                </w:p>
                                <w:p w:rsidR="00077C6C" w:rsidRDefault="00077C6C" w:rsidP="00077C6C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Default="00380306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-182020</wp:posOffset>
                            </wp:positionH>
                            <wp:positionV relativeFrom="paragraph">
                              <wp:posOffset>149643</wp:posOffset>
                            </wp:positionV>
                            <wp:extent cx="1608310" cy="5891514"/>
                            <wp:effectExtent l="0" t="0" r="5080" b="1905"/>
                            <wp:wrapNone/>
                            <wp:docPr id="18" name="Zone de texte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608310" cy="589151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B6315C" w:rsidRDefault="00B6315C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Organisation et accompagnement aux projets des jeunes</w:t>
                                        </w: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Gestion et préparation des activités sportives</w:t>
                                        </w: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Accueil collectif des mineurs et encadrement de groupes</w:t>
                                        </w: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Esprit d’équipe</w:t>
                                        </w: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Sens relationnel développé avec les parents</w:t>
                                        </w: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380306" w:rsidRDefault="00380306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>Animation sportive</w:t>
                                        </w:r>
                                      </w:p>
                                      <w:p w:rsidR="002D6B40" w:rsidRDefault="002D6B40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  <w:p w:rsidR="002D6B40" w:rsidRPr="00D132C1" w:rsidRDefault="002D6B40" w:rsidP="00D10F67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  <w:r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  <w:t xml:space="preserve">Arbitre OTR mini basket </w:t>
                                        </w:r>
                                      </w:p>
                                      <w:p w:rsidR="00D10F67" w:rsidRPr="00D132C1" w:rsidRDefault="00D10F67" w:rsidP="00D132C1">
                                        <w:pPr>
                                          <w:jc w:val="left"/>
                                          <w:rPr>
                                            <w:lang w:val="fr-CH"/>
                                            <w14:textOutline w14:w="9525" w14:cap="rnd" w14:cmpd="sng" w14:algn="ctr">
                                              <w14:noFill/>
                                              <w14:prstDash w14:val="solid"/>
                                              <w14:bevel/>
                                            </w14:textOutline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Zone de texte 18" o:spid="_x0000_s1027" type="#_x0000_t202" style="position:absolute;left:0;text-align:left;margin-left:-14.35pt;margin-top:11.8pt;width:126.65pt;height:46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" fillcolor="white [3201]" stroked="f" strokeweight=".5pt">
                            <v:textbox>
                              <w:txbxContent>
                                <w:p w:rsidR="00B6315C" w:rsidRDefault="00B6315C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Organisation et accompagnement aux projets des jeunes</w:t>
                                  </w: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Gestion et préparation des activités sportives</w:t>
                                  </w: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Accueil collectif des mineurs et encadrement de groupes</w:t>
                                  </w: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Esprit d’équipe</w:t>
                                  </w: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Sens relationnel développé avec les parents</w:t>
                                  </w: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380306" w:rsidRDefault="00380306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Animation sportive</w:t>
                                  </w:r>
                                </w:p>
                                <w:p w:rsidR="002D6B40" w:rsidRDefault="002D6B40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:rsidR="002D6B40" w:rsidRPr="00D132C1" w:rsidRDefault="002D6B40" w:rsidP="00D10F67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Arbitre OTR mini basket </w:t>
                                  </w:r>
                                </w:p>
                                <w:p w:rsidR="00D10F67" w:rsidRPr="00D132C1" w:rsidRDefault="00D10F67" w:rsidP="00D132C1">
                                  <w:pPr>
                                    <w:jc w:val="left"/>
                                    <w:rPr>
                                      <w:lang w:val="fr-CH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9E6956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4031D0FD" wp14:editId="522B45BD">
                            <wp:simplePos x="0" y="0"/>
                            <wp:positionH relativeFrom="column">
                              <wp:posOffset>1231450</wp:posOffset>
                            </wp:positionH>
                            <wp:positionV relativeFrom="paragraph">
                              <wp:posOffset>87381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260" name="Zone de texte 26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E6956" w:rsidRPr="00077C6C" w:rsidRDefault="009E6956" w:rsidP="009E6956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9E6956">
                                          <w:rPr>
                                            <w:b/>
                                            <w:caps w:val="0"/>
                                            <w:color w:val="FFF6DD" w:themeColor="accent1" w:themeTint="33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.</w:t>
                                        </w:r>
                                      </w:p>
                                      <w:p w:rsidR="009E6956" w:rsidRDefault="009E6956" w:rsidP="009E6956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031D0FD" id="Zone de texte 260" o:spid="_x0000_s1028" type="#_x0000_t202" style="position:absolute;left:0;text-align:left;margin-left:96.95pt;margin-top:6.9pt;width:92.95pt;height:64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" filled="f" stroked="f">
                            <v:textbox>
                              <w:txbxContent>
                                <w:p w:rsidR="009E6956" w:rsidRPr="00077C6C" w:rsidRDefault="009E6956" w:rsidP="009E6956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9E6956">
                                    <w:rPr>
                                      <w:b/>
                                      <w:caps w:val="0"/>
                                      <w:color w:val="FFF6DD" w:themeColor="accent1" w:themeTint="33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9E6956" w:rsidRDefault="009E6956" w:rsidP="009E6956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  <w:r w:rsidR="00077C6C">
                    <w:t xml:space="preserve">  </w:t>
                  </w:r>
                </w:p>
                <w:p w:rsidR="00F7283B" w:rsidRDefault="00077C6C" w:rsidP="00F7283B">
                  <w:pPr>
                    <w:pStyle w:val="Titre2"/>
                    <w:spacing w:before="0"/>
                  </w:pPr>
                  <w:r>
                    <w:t xml:space="preserve">   </w: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9E6956" w:rsidP="009861BF">
                  <w:pPr>
                    <w:pStyle w:val="Titre2"/>
                    <w:spacing w:before="0"/>
                    <w:jc w:val="both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77CE35C1" wp14:editId="3CF130EA">
                            <wp:simplePos x="0" y="0"/>
                            <wp:positionH relativeFrom="column">
                              <wp:posOffset>1231265</wp:posOffset>
                            </wp:positionH>
                            <wp:positionV relativeFrom="paragraph">
                              <wp:posOffset>194254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261" name="Zone de texte 26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E6956" w:rsidRPr="00077C6C" w:rsidRDefault="009E6956" w:rsidP="009E6956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9E6956">
                                          <w:rPr>
                                            <w:b/>
                                            <w:caps w:val="0"/>
                                            <w:color w:val="FFF6DD" w:themeColor="accent1" w:themeTint="33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.</w:t>
                                        </w:r>
                                      </w:p>
                                      <w:p w:rsidR="009E6956" w:rsidRDefault="009E6956" w:rsidP="009E6956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7CE35C1" id="Zone de texte 261" o:spid="_x0000_s1029" type="#_x0000_t202" style="position:absolute;left:0;text-align:left;margin-left:96.95pt;margin-top:15.3pt;width:92.95pt;height:64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" filled="f" stroked="f">
                            <v:textbox>
                              <w:txbxContent>
                                <w:p w:rsidR="009E6956" w:rsidRPr="00077C6C" w:rsidRDefault="009E6956" w:rsidP="009E6956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9E6956">
                                    <w:rPr>
                                      <w:b/>
                                      <w:caps w:val="0"/>
                                      <w:color w:val="FFF6DD" w:themeColor="accent1" w:themeTint="33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9E6956" w:rsidRDefault="009E6956" w:rsidP="009E6956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Pr="00F7283B" w:rsidRDefault="00F7283B" w:rsidP="00F7283B">
                  <w:pPr>
                    <w:pStyle w:val="Titre2"/>
                    <w:spacing w:before="0"/>
                    <w:rPr>
                      <w14:textFill>
                        <w14:solidFill>
                          <w14:schemeClr w14:val="tx2">
                            <w14:alpha w14:val="100000"/>
                          </w14:schemeClr>
                        </w14:solidFill>
                      </w14:textFill>
                    </w:rPr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9E6956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7936" behindDoc="0" locked="0" layoutInCell="1" allowOverlap="1" wp14:anchorId="35B7A284" wp14:editId="60E26430">
                            <wp:simplePos x="0" y="0"/>
                            <wp:positionH relativeFrom="column">
                              <wp:posOffset>1231795</wp:posOffset>
                            </wp:positionH>
                            <wp:positionV relativeFrom="paragraph">
                              <wp:posOffset>75806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262" name="Zone de texte 26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E6956" w:rsidRPr="00077C6C" w:rsidRDefault="009E6956" w:rsidP="009E6956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10000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100000">
                                                    <w14:schemeClr w14:val="accent1">
                                                      <w14:lumMod w14:val="20000"/>
                                                      <w14:lumOff w14:val="80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.</w:t>
                                        </w:r>
                                      </w:p>
                                      <w:p w:rsidR="009E6956" w:rsidRDefault="009E6956" w:rsidP="009E6956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5B7A284" id="Zone de texte 262" o:spid="_x0000_s1030" type="#_x0000_t202" style="position:absolute;left:0;text-align:left;margin-left:97pt;margin-top:5.95pt;width:92.95pt;height:64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" filled="f" stroked="f">
                            <v:textbox>
                              <w:txbxContent>
                                <w:p w:rsidR="009E6956" w:rsidRPr="00077C6C" w:rsidRDefault="009E6956" w:rsidP="009E6956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lumMod w14:val="20000"/>
                                                <w14:lumOff w14:val="8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.</w:t>
                                  </w:r>
                                </w:p>
                                <w:p w:rsidR="009E6956" w:rsidRDefault="009E6956" w:rsidP="009E6956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9E6956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9984" behindDoc="0" locked="0" layoutInCell="1" allowOverlap="1" wp14:anchorId="785DC762" wp14:editId="40B6FF60">
                            <wp:simplePos x="0" y="0"/>
                            <wp:positionH relativeFrom="column">
                              <wp:posOffset>1231651</wp:posOffset>
                            </wp:positionH>
                            <wp:positionV relativeFrom="paragraph">
                              <wp:posOffset>167069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263" name="Zone de texte 26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E6956" w:rsidRPr="00077C6C" w:rsidRDefault="009E6956" w:rsidP="009E6956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9E6956">
                                          <w:rPr>
                                            <w:b/>
                                            <w:caps w:val="0"/>
                                            <w:color w:val="FFF6DD" w:themeColor="accent1" w:themeTint="33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.</w:t>
                                        </w:r>
                                      </w:p>
                                      <w:p w:rsidR="009E6956" w:rsidRDefault="009E6956" w:rsidP="009E6956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85DC762" id="Zone de texte 263" o:spid="_x0000_s1031" type="#_x0000_t202" style="position:absolute;left:0;text-align:left;margin-left:97pt;margin-top:13.15pt;width:92.95pt;height:64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" filled="f" stroked="f">
                            <v:textbox>
                              <w:txbxContent>
                                <w:p w:rsidR="009E6956" w:rsidRPr="00077C6C" w:rsidRDefault="009E6956" w:rsidP="009E6956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9E6956">
                                    <w:rPr>
                                      <w:b/>
                                      <w:caps w:val="0"/>
                                      <w:color w:val="FFF6DD" w:themeColor="accent1" w:themeTint="33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9E6956" w:rsidRDefault="009E6956" w:rsidP="009E6956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2D6B40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2032" behindDoc="0" locked="0" layoutInCell="1" allowOverlap="1" wp14:anchorId="785DC762" wp14:editId="40B6FF60">
                            <wp:simplePos x="0" y="0"/>
                            <wp:positionH relativeFrom="column">
                              <wp:posOffset>1231265</wp:posOffset>
                            </wp:positionH>
                            <wp:positionV relativeFrom="paragraph">
                              <wp:posOffset>168275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264" name="Zone de texte 26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9E6956" w:rsidRPr="00077C6C" w:rsidRDefault="009E6956" w:rsidP="009E6956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9E6956">
                                          <w:rPr>
                                            <w:b/>
                                            <w:caps w:val="0"/>
                                            <w:color w:val="FFF6DD" w:themeColor="accent1" w:themeTint="33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.</w:t>
                                        </w:r>
                                      </w:p>
                                      <w:p w:rsidR="009E6956" w:rsidRDefault="009E6956" w:rsidP="009E6956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85DC762" id="Zone de texte 264" o:spid="_x0000_s1032" type="#_x0000_t202" style="position:absolute;left:0;text-align:left;margin-left:96.95pt;margin-top:13.25pt;width:92.95pt;height:64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" filled="f" stroked="f">
                            <v:textbox>
                              <w:txbxContent>
                                <w:p w:rsidR="009E6956" w:rsidRPr="00077C6C" w:rsidRDefault="009E6956" w:rsidP="009E6956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9E6956">
                                    <w:rPr>
                                      <w:b/>
                                      <w:caps w:val="0"/>
                                      <w:color w:val="FFF6DD" w:themeColor="accent1" w:themeTint="33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9E6956" w:rsidRDefault="009E6956" w:rsidP="009E6956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2D6B40" w:rsidP="00F7283B">
                  <w:pPr>
                    <w:pStyle w:val="Titre2"/>
                    <w:spacing w:before="0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4080" behindDoc="0" locked="0" layoutInCell="1" allowOverlap="1" wp14:anchorId="66255323" wp14:editId="40F36039">
                            <wp:simplePos x="0" y="0"/>
                            <wp:positionH relativeFrom="column">
                              <wp:posOffset>1231265</wp:posOffset>
                            </wp:positionH>
                            <wp:positionV relativeFrom="paragraph">
                              <wp:posOffset>177165</wp:posOffset>
                            </wp:positionV>
                            <wp:extent cx="1180465" cy="821055"/>
                            <wp:effectExtent l="0" t="0" r="0" b="0"/>
                            <wp:wrapSquare wrapText="bothSides"/>
                            <wp:docPr id="1" name="Zone de texte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80465" cy="821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2D6B40" w:rsidRPr="00077C6C" w:rsidRDefault="002D6B40" w:rsidP="002D6B40">
                                        <w:pPr>
                                          <w:pStyle w:val="Titre2"/>
                                          <w:spacing w:before="0" w:after="0"/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</w:pPr>
                                        <w:r w:rsidRPr="00077C6C">
                                          <w:rPr>
                                            <w:b/>
                                            <w:caps w:val="0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  <w14:textFill>
                                              <w14:gradFill>
                                                <w14:gsLst>
                                                  <w14:gs w14:pos="0">
                                                    <w14:schemeClr w14:val="accent4"/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  <w14:gs w14:pos="0">
                                                    <w14:schemeClr w14:val="accent1">
                                                      <w14:lumMod w14:val="75000"/>
                                                    </w14:schemeClr>
                                                  </w14:gs>
                                                </w14:gsLst>
                                                <w14:lin w14:ang="5400000" w14:scaled="0"/>
                                              </w14:gradFill>
                                            </w14:textFill>
                                          </w:rPr>
                                          <w:t>….</w:t>
                                        </w:r>
                                        <w:r w:rsidRPr="009E6956">
                                          <w:rPr>
                                            <w:b/>
                                            <w:caps w:val="0"/>
                                            <w:color w:val="FFF6DD" w:themeColor="accent1" w:themeTint="33"/>
                                            <w:spacing w:val="0"/>
                                            <w:sz w:val="100"/>
                                            <w:szCs w:val="100"/>
                                            <w14:textOutline w14:w="22225" w14:cap="flat" w14:cmpd="sng" w14:algn="ctr">
                                              <w14:solidFill>
                                                <w14:schemeClr w14:val="accent1">
                                                  <w14:lumMod w14:val="75000"/>
                                                </w14:schemeClr>
                                              </w14:solidFill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.</w:t>
                                        </w:r>
                                      </w:p>
                                      <w:p w:rsidR="002D6B40" w:rsidRDefault="002D6B40" w:rsidP="002D6B40">
                                        <w:pPr>
                                          <w:spacing w:after="0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6255323" id="Zone de texte 1" o:spid="_x0000_s1033" type="#_x0000_t202" style="position:absolute;left:0;text-align:left;margin-left:96.95pt;margin-top:13.95pt;width:92.95pt;height:64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" filled="f" stroked="f">
                            <v:textbox>
                              <w:txbxContent>
                                <w:p w:rsidR="002D6B40" w:rsidRPr="00077C6C" w:rsidRDefault="002D6B40" w:rsidP="002D6B40">
                                  <w:pPr>
                                    <w:pStyle w:val="Titre2"/>
                                    <w:spacing w:before="0" w:after="0"/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077C6C">
                                    <w:rPr>
                                      <w:b/>
                                      <w:caps w:val="0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/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  <w14:gs w14:pos="0">
                                              <w14:schemeClr w14:val="accent1">
                                                <w14:lumMod w14:val="7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….</w:t>
                                  </w:r>
                                  <w:r w:rsidRPr="009E6956">
                                    <w:rPr>
                                      <w:b/>
                                      <w:caps w:val="0"/>
                                      <w:color w:val="FFF6DD" w:themeColor="accent1" w:themeTint="33"/>
                                      <w:spacing w:val="0"/>
                                      <w:sz w:val="100"/>
                                      <w:szCs w:val="100"/>
                                      <w14:textOutline w14:w="22225" w14:cap="flat" w14:cmpd="sng" w14:algn="ctr">
                                        <w14:solidFill>
                                          <w14:schemeClr w14:val="accent1">
                                            <w14:lumMod w14:val="7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2D6B40" w:rsidRDefault="002D6B40" w:rsidP="002D6B40">
                                  <w:pPr>
                                    <w:spacing w:after="0"/>
                                  </w:pP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F7283B" w:rsidRDefault="00F7283B" w:rsidP="00F7283B">
                  <w:pPr>
                    <w:pStyle w:val="Titre2"/>
                    <w:spacing w:before="0"/>
                  </w:pPr>
                </w:p>
                <w:p w:rsidR="009E6956" w:rsidRDefault="009E6956" w:rsidP="00A20E21">
                  <w:pPr>
                    <w:pStyle w:val="Titre2"/>
                    <w:jc w:val="both"/>
                    <w:rPr>
                      <w:noProof/>
                    </w:rPr>
                  </w:pPr>
                </w:p>
                <w:p w:rsidR="009E6956" w:rsidRDefault="009E6956" w:rsidP="00B1177A">
                  <w:pPr>
                    <w:pStyle w:val="Titre2"/>
                    <w:rPr>
                      <w:noProof/>
                    </w:rPr>
                  </w:pPr>
                </w:p>
                <w:p w:rsidR="009E6956" w:rsidRDefault="009E6956" w:rsidP="00B1177A">
                  <w:pPr>
                    <w:pStyle w:val="Titre2"/>
                    <w:rPr>
                      <w:noProof/>
                    </w:rPr>
                  </w:pPr>
                </w:p>
                <w:p w:rsidR="009E6956" w:rsidRDefault="009E6956" w:rsidP="00B1177A">
                  <w:pPr>
                    <w:pStyle w:val="Titre2"/>
                    <w:rPr>
                      <w:noProof/>
                    </w:rPr>
                  </w:pPr>
                </w:p>
                <w:p w:rsidR="009E6956" w:rsidRDefault="009E6956" w:rsidP="00B1177A">
                  <w:pPr>
                    <w:pStyle w:val="Titre2"/>
                    <w:rPr>
                      <w:noProof/>
                    </w:rPr>
                  </w:pPr>
                </w:p>
                <w:p w:rsidR="009E6956" w:rsidRDefault="009E6956" w:rsidP="00A20E21">
                  <w:pPr>
                    <w:pStyle w:val="Titre2"/>
                    <w:jc w:val="both"/>
                    <w:rPr>
                      <w:noProof/>
                    </w:rPr>
                  </w:pPr>
                </w:p>
                <w:p w:rsidR="009E6956" w:rsidRDefault="009E6956" w:rsidP="009E6956">
                  <w:pPr>
                    <w:pStyle w:val="Titre2"/>
                    <w:jc w:val="both"/>
                    <w:rPr>
                      <w:noProof/>
                    </w:rPr>
                  </w:pPr>
                </w:p>
                <w:p w:rsidR="00B1177A" w:rsidRDefault="00B1177A" w:rsidP="00643380">
                  <w:pPr>
                    <w:pStyle w:val="Titre2"/>
                    <w:rPr>
                      <w:noProof/>
                    </w:rPr>
                  </w:pPr>
                  <w:r>
                    <w:rPr>
                      <w:noProof/>
                    </w:rPr>
                    <w:t>Langues</w:t>
                  </w:r>
                </w:p>
                <w:p w:rsidR="00643380" w:rsidRDefault="00643380" w:rsidP="00643380">
                  <w:pPr>
                    <w:pStyle w:val="Titre2"/>
                    <w:rPr>
                      <w:noProof/>
                    </w:rPr>
                  </w:pPr>
                </w:p>
                <w:p w:rsidR="00B1177A" w:rsidRDefault="00B1177A" w:rsidP="00B1177A">
                  <w:pPr>
                    <w:jc w:val="both"/>
                    <w:rPr>
                      <w:noProof/>
                    </w:rPr>
                  </w:pPr>
                  <w:r>
                    <w:rPr>
                      <w:noProof/>
                    </w:rPr>
                    <w:t>Français : langue maternelle</w:t>
                  </w:r>
                </w:p>
                <w:p w:rsidR="00B1177A" w:rsidRDefault="00B1177A" w:rsidP="00B1177A">
                  <w:pPr>
                    <w:jc w:val="both"/>
                    <w:rPr>
                      <w:noProof/>
                    </w:rPr>
                  </w:pPr>
                  <w:r>
                    <w:rPr>
                      <w:noProof/>
                    </w:rPr>
                    <w:t>Arabe : niveau intermédiaire</w:t>
                  </w:r>
                </w:p>
                <w:p w:rsidR="00EB6287" w:rsidRPr="00A85B6F" w:rsidRDefault="00B1177A" w:rsidP="009E6956">
                  <w:pPr>
                    <w:jc w:val="both"/>
                    <w:rPr>
                      <w:noProof/>
                    </w:rPr>
                  </w:pPr>
                  <w:r>
                    <w:rPr>
                      <w:noProof/>
                    </w:rPr>
                    <w:t>Anglais</w:t>
                  </w:r>
                  <w:r w:rsidR="00EC1874">
                    <w:rPr>
                      <w:noProof/>
                    </w:rPr>
                    <w:t> :</w:t>
                  </w:r>
                  <w:r>
                    <w:rPr>
                      <w:noProof/>
                    </w:rPr>
                    <w:t xml:space="preserve"> niveau B 2</w:t>
                  </w:r>
                </w:p>
              </w:tc>
            </w:tr>
          </w:tbl>
          <w:p w:rsidR="00184664" w:rsidRPr="00A85B6F" w:rsidRDefault="00184664" w:rsidP="00CC7AD0"/>
        </w:tc>
      </w:tr>
    </w:tbl>
    <w:p w:rsidR="00BA68C1" w:rsidRPr="00A85B6F" w:rsidRDefault="00BA68C1" w:rsidP="00643380">
      <w:pPr>
        <w:pStyle w:val="Sansinterligne"/>
        <w:jc w:val="both"/>
      </w:pPr>
    </w:p>
    <w:sectPr w:rsidR="00BA68C1" w:rsidRPr="00A85B6F" w:rsidSect="00112A4E">
      <w:headerReference w:type="default" r:id="rId9"/>
      <w:footerReference w:type="default" r:id="rId10"/>
      <w:headerReference w:type="first" r:id="rId11"/>
      <w:pgSz w:w="11906" w:h="16838" w:code="9"/>
      <w:pgMar w:top="510" w:right="720" w:bottom="51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3800" w:rsidRDefault="00313800" w:rsidP="008B2920">
      <w:pPr>
        <w:spacing w:after="0" w:line="240" w:lineRule="auto"/>
      </w:pPr>
      <w:r>
        <w:separator/>
      </w:r>
    </w:p>
  </w:endnote>
  <w:endnote w:type="continuationSeparator" w:id="0">
    <w:p w:rsidR="00313800" w:rsidRDefault="00313800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77966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853CE2" w:rsidP="00853CE2">
        <w:pPr>
          <w:pStyle w:val="Pieddepage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C06941">
          <w:rPr>
            <w:noProof/>
            <w:lang w:bidi="fr-FR"/>
          </w:rPr>
          <w:t>2</w:t>
        </w:r>
        <w:r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3800" w:rsidRDefault="00313800" w:rsidP="008B2920">
      <w:pPr>
        <w:spacing w:after="0" w:line="240" w:lineRule="auto"/>
      </w:pPr>
      <w:r>
        <w:separator/>
      </w:r>
    </w:p>
  </w:footnote>
  <w:footnote w:type="continuationSeparator" w:id="0">
    <w:p w:rsidR="00313800" w:rsidRDefault="00313800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3380" w:rsidRDefault="00643380" w:rsidP="00643380">
    <w:pPr>
      <w:pStyle w:val="En-tte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351" w:type="pct"/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Tableau de disposition de l’en-tête"/>
    </w:tblPr>
    <w:tblGrid>
      <w:gridCol w:w="5846"/>
      <w:gridCol w:w="5355"/>
    </w:tblGrid>
    <w:tr w:rsidR="00415149" w:rsidTr="00415149">
      <w:trPr>
        <w:trHeight w:val="2432"/>
      </w:trPr>
      <w:tc>
        <w:tcPr>
          <w:tcW w:w="5845" w:type="dxa"/>
        </w:tcPr>
        <w:sdt>
          <w:sdtPr>
            <w:rPr>
              <w:b/>
              <w:sz w:val="36"/>
              <w:szCs w:val="36"/>
            </w:rPr>
            <w:alias w:val="Votre nom :"/>
            <w:tag w:val="Votre nom :"/>
            <w:id w:val="-1163694127"/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 w:multiLine="1"/>
          </w:sdtPr>
          <w:sdtEndPr/>
          <w:sdtContent>
            <w:p w:rsidR="009471F8" w:rsidRDefault="00DE68DB" w:rsidP="009471F8">
              <w:pPr>
                <w:pStyle w:val="Titre1"/>
              </w:pPr>
              <w:r>
                <w:rPr>
                  <w:b/>
                  <w:sz w:val="36"/>
                  <w:szCs w:val="36"/>
                </w:rPr>
                <w:t>MOUNIR SAADI</w:t>
              </w:r>
              <w:r>
                <w:rPr>
                  <w:b/>
                  <w:sz w:val="36"/>
                  <w:szCs w:val="36"/>
                </w:rPr>
                <w:br/>
              </w:r>
              <w:r>
                <w:rPr>
                  <w:b/>
                  <w:sz w:val="36"/>
                  <w:szCs w:val="36"/>
                </w:rPr>
                <w:br/>
              </w:r>
              <w:r w:rsidR="00BF3F09">
                <w:rPr>
                  <w:b/>
                  <w:sz w:val="36"/>
                  <w:szCs w:val="36"/>
                </w:rPr>
                <w:t>Entraineur</w:t>
              </w:r>
              <w:r w:rsidR="00BF3F09">
                <w:rPr>
                  <w:b/>
                  <w:sz w:val="36"/>
                  <w:szCs w:val="36"/>
                </w:rPr>
                <w:br/>
                <w:t>basket-ball</w:t>
              </w:r>
              <w:r>
                <w:rPr>
                  <w:b/>
                  <w:sz w:val="36"/>
                  <w:szCs w:val="36"/>
                </w:rPr>
                <w:t>-</w:t>
              </w:r>
              <w:r w:rsidR="00BF3F09">
                <w:rPr>
                  <w:b/>
                  <w:sz w:val="36"/>
                  <w:szCs w:val="36"/>
                </w:rPr>
                <w:br/>
              </w:r>
              <w:r>
                <w:rPr>
                  <w:b/>
                  <w:sz w:val="36"/>
                  <w:szCs w:val="36"/>
                </w:rPr>
                <w:t>jeunes</w:t>
              </w:r>
            </w:p>
          </w:sdtContent>
        </w:sdt>
      </w:tc>
      <w:tc>
        <w:tcPr>
          <w:tcW w:w="5355" w:type="dxa"/>
        </w:tcPr>
        <w:p w:rsidR="009471F8" w:rsidRDefault="00415149" w:rsidP="00415149">
          <w:r>
            <w:fldChar w:fldCharType="begin"/>
          </w:r>
          <w:r>
            <w:instrText xml:space="preserve"> INCLUDEPICTURE "/var/folders/bz/svmzrdyn24bg61t9t56_xt5r0000gn/T/com.microsoft.Word/WebArchiveCopyPasteTempFiles/0?e=1554940800&amp;v=beta&amp;t=N-SfGsNiKR58YyX9lRf2OFUl1SE5hLONJp_m8KSkgAM" \* MERGEFORMATINET </w:instrText>
          </w:r>
          <w:r>
            <w:fldChar w:fldCharType="separate"/>
          </w:r>
          <w:r>
            <w:rPr>
              <w:noProof/>
            </w:rPr>
            <w:drawing>
              <wp:inline distT="0" distB="0" distL="0" distR="0" wp14:anchorId="459CAF52" wp14:editId="26FEC46B">
                <wp:extent cx="1230224" cy="1307152"/>
                <wp:effectExtent l="0" t="0" r="1905" b="1270"/>
                <wp:docPr id="270" name="Image 270" descr="Modifier la pho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7" descr="Modifier la pho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75616" cy="13553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fldChar w:fldCharType="end"/>
          </w:r>
        </w:p>
      </w:tc>
    </w:tr>
  </w:tbl>
  <w:p w:rsidR="00BD5EFB" w:rsidRDefault="00BD5EFB" w:rsidP="00415149">
    <w:pPr>
      <w:pStyle w:val="En-tte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6112A3"/>
    <w:multiLevelType w:val="hybridMultilevel"/>
    <w:tmpl w:val="1E66B4B6"/>
    <w:lvl w:ilvl="0" w:tplc="43080B62">
      <w:start w:val="74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239"/>
    <w:rsid w:val="00017239"/>
    <w:rsid w:val="000243D1"/>
    <w:rsid w:val="00037B9C"/>
    <w:rsid w:val="000406C1"/>
    <w:rsid w:val="0005268E"/>
    <w:rsid w:val="00057F04"/>
    <w:rsid w:val="00077363"/>
    <w:rsid w:val="00077C6C"/>
    <w:rsid w:val="00084BBE"/>
    <w:rsid w:val="000A378C"/>
    <w:rsid w:val="000D7350"/>
    <w:rsid w:val="000F131A"/>
    <w:rsid w:val="0010042F"/>
    <w:rsid w:val="00104472"/>
    <w:rsid w:val="00112A4E"/>
    <w:rsid w:val="00130612"/>
    <w:rsid w:val="00135C2C"/>
    <w:rsid w:val="00142F58"/>
    <w:rsid w:val="00153ED4"/>
    <w:rsid w:val="00184664"/>
    <w:rsid w:val="001A26D4"/>
    <w:rsid w:val="001A6733"/>
    <w:rsid w:val="001C7765"/>
    <w:rsid w:val="001F60D3"/>
    <w:rsid w:val="0020741F"/>
    <w:rsid w:val="0022544A"/>
    <w:rsid w:val="00256F68"/>
    <w:rsid w:val="0026030C"/>
    <w:rsid w:val="0027115C"/>
    <w:rsid w:val="00293B83"/>
    <w:rsid w:val="002D6B40"/>
    <w:rsid w:val="00313800"/>
    <w:rsid w:val="00352C45"/>
    <w:rsid w:val="00380306"/>
    <w:rsid w:val="00390414"/>
    <w:rsid w:val="003A3949"/>
    <w:rsid w:val="003E1711"/>
    <w:rsid w:val="00415149"/>
    <w:rsid w:val="0045425A"/>
    <w:rsid w:val="00463A38"/>
    <w:rsid w:val="00463B9B"/>
    <w:rsid w:val="004670DD"/>
    <w:rsid w:val="0048346B"/>
    <w:rsid w:val="00486EC7"/>
    <w:rsid w:val="004900D7"/>
    <w:rsid w:val="0049267F"/>
    <w:rsid w:val="004C7A07"/>
    <w:rsid w:val="004D37CC"/>
    <w:rsid w:val="004D65EF"/>
    <w:rsid w:val="004D7B26"/>
    <w:rsid w:val="004E4CA5"/>
    <w:rsid w:val="00502D70"/>
    <w:rsid w:val="00510920"/>
    <w:rsid w:val="00517626"/>
    <w:rsid w:val="005308F4"/>
    <w:rsid w:val="00571604"/>
    <w:rsid w:val="00573865"/>
    <w:rsid w:val="005758DF"/>
    <w:rsid w:val="005766B3"/>
    <w:rsid w:val="005B0E81"/>
    <w:rsid w:val="005C4770"/>
    <w:rsid w:val="005E6EF8"/>
    <w:rsid w:val="00601CC3"/>
    <w:rsid w:val="00630D36"/>
    <w:rsid w:val="00637976"/>
    <w:rsid w:val="00643380"/>
    <w:rsid w:val="00646514"/>
    <w:rsid w:val="0068050B"/>
    <w:rsid w:val="006A3CE7"/>
    <w:rsid w:val="006E5FD2"/>
    <w:rsid w:val="006F1734"/>
    <w:rsid w:val="00731C8F"/>
    <w:rsid w:val="00746509"/>
    <w:rsid w:val="00781D13"/>
    <w:rsid w:val="00783C41"/>
    <w:rsid w:val="00787503"/>
    <w:rsid w:val="00792967"/>
    <w:rsid w:val="007A1B74"/>
    <w:rsid w:val="007B277B"/>
    <w:rsid w:val="007D3F5D"/>
    <w:rsid w:val="007E7032"/>
    <w:rsid w:val="007F5D95"/>
    <w:rsid w:val="00833359"/>
    <w:rsid w:val="00853CE2"/>
    <w:rsid w:val="00860491"/>
    <w:rsid w:val="00887A77"/>
    <w:rsid w:val="008B1D45"/>
    <w:rsid w:val="008B2920"/>
    <w:rsid w:val="008B2DF7"/>
    <w:rsid w:val="008B365A"/>
    <w:rsid w:val="008C4839"/>
    <w:rsid w:val="008E50FA"/>
    <w:rsid w:val="00901FF0"/>
    <w:rsid w:val="00905520"/>
    <w:rsid w:val="00922307"/>
    <w:rsid w:val="009244EC"/>
    <w:rsid w:val="009471F8"/>
    <w:rsid w:val="009706E9"/>
    <w:rsid w:val="009814C0"/>
    <w:rsid w:val="00984A27"/>
    <w:rsid w:val="009861BF"/>
    <w:rsid w:val="009E6956"/>
    <w:rsid w:val="00A054B0"/>
    <w:rsid w:val="00A12C6C"/>
    <w:rsid w:val="00A20E21"/>
    <w:rsid w:val="00A213B1"/>
    <w:rsid w:val="00A274B0"/>
    <w:rsid w:val="00A455E5"/>
    <w:rsid w:val="00A741EA"/>
    <w:rsid w:val="00A85B6F"/>
    <w:rsid w:val="00A915C8"/>
    <w:rsid w:val="00A920AB"/>
    <w:rsid w:val="00A92A1A"/>
    <w:rsid w:val="00AA3476"/>
    <w:rsid w:val="00AA6B7B"/>
    <w:rsid w:val="00AB540C"/>
    <w:rsid w:val="00AB673C"/>
    <w:rsid w:val="00AC5D83"/>
    <w:rsid w:val="00AD7654"/>
    <w:rsid w:val="00AF1A7A"/>
    <w:rsid w:val="00B1177A"/>
    <w:rsid w:val="00B12635"/>
    <w:rsid w:val="00B15938"/>
    <w:rsid w:val="00B410CC"/>
    <w:rsid w:val="00B6315C"/>
    <w:rsid w:val="00B67DB0"/>
    <w:rsid w:val="00BA68C1"/>
    <w:rsid w:val="00BD34A5"/>
    <w:rsid w:val="00BD54B8"/>
    <w:rsid w:val="00BD5EFB"/>
    <w:rsid w:val="00BE2D6E"/>
    <w:rsid w:val="00BE5C34"/>
    <w:rsid w:val="00BF3F09"/>
    <w:rsid w:val="00C06941"/>
    <w:rsid w:val="00C10E6A"/>
    <w:rsid w:val="00C120F7"/>
    <w:rsid w:val="00C35EFB"/>
    <w:rsid w:val="00C375B1"/>
    <w:rsid w:val="00C73037"/>
    <w:rsid w:val="00CA05DB"/>
    <w:rsid w:val="00CA1E77"/>
    <w:rsid w:val="00CC37E6"/>
    <w:rsid w:val="00CC5645"/>
    <w:rsid w:val="00CF7754"/>
    <w:rsid w:val="00D00E83"/>
    <w:rsid w:val="00D10F67"/>
    <w:rsid w:val="00D132C1"/>
    <w:rsid w:val="00D2689C"/>
    <w:rsid w:val="00D33F0D"/>
    <w:rsid w:val="00D774F9"/>
    <w:rsid w:val="00D97FFA"/>
    <w:rsid w:val="00DA2E81"/>
    <w:rsid w:val="00DE68DB"/>
    <w:rsid w:val="00DF6A6F"/>
    <w:rsid w:val="00E0195D"/>
    <w:rsid w:val="00E20402"/>
    <w:rsid w:val="00E20CE4"/>
    <w:rsid w:val="00E27B07"/>
    <w:rsid w:val="00E473C3"/>
    <w:rsid w:val="00E52FFD"/>
    <w:rsid w:val="00E928A3"/>
    <w:rsid w:val="00EB6287"/>
    <w:rsid w:val="00EC1874"/>
    <w:rsid w:val="00F062D8"/>
    <w:rsid w:val="00F262FA"/>
    <w:rsid w:val="00F36D10"/>
    <w:rsid w:val="00F604EE"/>
    <w:rsid w:val="00F67FBA"/>
    <w:rsid w:val="00F706C4"/>
    <w:rsid w:val="00F7283B"/>
    <w:rsid w:val="00F879CE"/>
    <w:rsid w:val="00FA6FA3"/>
    <w:rsid w:val="00FB4333"/>
    <w:rsid w:val="00FC44FD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BE7F79"/>
  <w15:chartTrackingRefBased/>
  <w15:docId w15:val="{88FB76BE-3E86-5E4A-BFBC-51DBDCEA6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636A6B" w:themeColor="text2"/>
        <w:lang w:val="fr-FR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7626"/>
  </w:style>
  <w:style w:type="paragraph" w:styleId="Titre1">
    <w:name w:val="heading 1"/>
    <w:basedOn w:val="Normal"/>
    <w:link w:val="Titre1C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Titre2">
    <w:name w:val="heading 2"/>
    <w:basedOn w:val="Normal"/>
    <w:link w:val="Titre2C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A3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En-tte">
    <w:name w:val="header"/>
    <w:basedOn w:val="Normal"/>
    <w:link w:val="En-tteCar"/>
    <w:uiPriority w:val="99"/>
    <w:unhideWhenUsed/>
    <w:rsid w:val="00A85B6F"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85B6F"/>
  </w:style>
  <w:style w:type="paragraph" w:styleId="Pieddepage">
    <w:name w:val="footer"/>
    <w:basedOn w:val="Normal"/>
    <w:link w:val="PieddepageCar"/>
    <w:uiPriority w:val="99"/>
    <w:unhideWhenUsed/>
    <w:rsid w:val="00510920"/>
    <w:pPr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10920"/>
  </w:style>
  <w:style w:type="character" w:customStyle="1" w:styleId="Titre4Car">
    <w:name w:val="Titre 4 Car"/>
    <w:basedOn w:val="Policepardfaut"/>
    <w:link w:val="Titre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5Car">
    <w:name w:val="Titre 5 Car"/>
    <w:basedOn w:val="Policepardfaut"/>
    <w:link w:val="Titre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Textedelespacerserv">
    <w:name w:val="Placeholder Text"/>
    <w:basedOn w:val="Policepardfaut"/>
    <w:uiPriority w:val="99"/>
    <w:semiHidden/>
    <w:rsid w:val="004E4CA5"/>
    <w:rPr>
      <w:color w:val="808080"/>
    </w:rPr>
  </w:style>
  <w:style w:type="paragraph" w:styleId="Sansinterligne">
    <w:name w:val="No Spacing"/>
    <w:uiPriority w:val="11"/>
    <w:qFormat/>
    <w:rsid w:val="00F879C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8A3"/>
    <w:rPr>
      <w:rFonts w:ascii="Segoe UI" w:hAnsi="Segoe UI" w:cs="Segoe UI"/>
    </w:rPr>
  </w:style>
  <w:style w:type="character" w:styleId="Marquedecommentaire">
    <w:name w:val="annotation reference"/>
    <w:basedOn w:val="Policepardfaut"/>
    <w:uiPriority w:val="99"/>
    <w:semiHidden/>
    <w:unhideWhenUsed/>
    <w:rsid w:val="0039041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90414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39041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904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90414"/>
    <w:rPr>
      <w:b/>
      <w:bCs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  <w:style w:type="character" w:customStyle="1" w:styleId="apple-converted-space">
    <w:name w:val="apple-converted-space"/>
    <w:basedOn w:val="Policepardfaut"/>
    <w:rsid w:val="007D3F5D"/>
  </w:style>
  <w:style w:type="character" w:customStyle="1" w:styleId="place">
    <w:name w:val="place"/>
    <w:basedOn w:val="Policepardfaut"/>
    <w:rsid w:val="007D3F5D"/>
  </w:style>
  <w:style w:type="character" w:customStyle="1" w:styleId="ng-binding">
    <w:name w:val="ng-binding"/>
    <w:basedOn w:val="Policepardfaut"/>
    <w:rsid w:val="007D3F5D"/>
  </w:style>
  <w:style w:type="paragraph" w:customStyle="1" w:styleId="ng-binding1">
    <w:name w:val="ng-binding1"/>
    <w:basedOn w:val="Normal"/>
    <w:rsid w:val="007D3F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fr-CH" w:eastAsia="fr-FR"/>
    </w:rPr>
  </w:style>
  <w:style w:type="character" w:customStyle="1" w:styleId="domain">
    <w:name w:val="domain"/>
    <w:basedOn w:val="Policepardfaut"/>
    <w:rsid w:val="007D3F5D"/>
  </w:style>
  <w:style w:type="character" w:customStyle="1" w:styleId="vanity-name">
    <w:name w:val="vanity-name"/>
    <w:basedOn w:val="Policepardfaut"/>
    <w:rsid w:val="007D3F5D"/>
  </w:style>
  <w:style w:type="character" w:styleId="Lienhypertexte">
    <w:name w:val="Hyperlink"/>
    <w:basedOn w:val="Policepardfaut"/>
    <w:uiPriority w:val="99"/>
    <w:unhideWhenUsed/>
    <w:rsid w:val="004900D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900D7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132C1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132C1"/>
  </w:style>
  <w:style w:type="character" w:styleId="Appelnotedebasdep">
    <w:name w:val="footnote reference"/>
    <w:basedOn w:val="Policepardfaut"/>
    <w:uiPriority w:val="99"/>
    <w:semiHidden/>
    <w:unhideWhenUsed/>
    <w:rsid w:val="00D132C1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CF775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1E7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fr-CH" w:eastAsia="fr-FR"/>
    </w:rPr>
  </w:style>
  <w:style w:type="paragraph" w:styleId="Paragraphedeliste">
    <w:name w:val="List Paragraph"/>
    <w:basedOn w:val="Normal"/>
    <w:uiPriority w:val="34"/>
    <w:unhideWhenUsed/>
    <w:qFormat/>
    <w:rsid w:val="00A054B0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A054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299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0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1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adi.mounir7@gmail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adi/Library/Containers/com.microsoft.Word/Data/Library/Application%20Support/Microsoft/Office/16.0/DTS/fr-FR%7bC0B979A4-87E4-9645-BB7C-6B7AB457E9D8%7d/%7b838EEDB4-BB0C-8147-B7A6-DEA7C29D2199%7dtf1639274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C8C13476D196343AD9EEA4F29C65D8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4925C3-F5CF-2144-AA76-F2AAC3B91E90}"/>
      </w:docPartPr>
      <w:docPartBody>
        <w:p w:rsidR="00E03B94" w:rsidRDefault="00F17C27" w:rsidP="00F17C27">
          <w:pPr>
            <w:pStyle w:val="FC8C13476D196343AD9EEA4F29C65D8C"/>
          </w:pPr>
          <w:r w:rsidRPr="00C06941">
            <w:rPr>
              <w:lang w:bidi="fr-FR"/>
            </w:rPr>
            <w:t>EXPÉRIENCE</w:t>
          </w:r>
        </w:p>
      </w:docPartBody>
    </w:docPart>
    <w:docPart>
      <w:docPartPr>
        <w:name w:val="5F4B4615D2F70A4AB30E410C2BD79DC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B7779D-F200-B841-A205-D4537D6D332E}"/>
      </w:docPartPr>
      <w:docPartBody>
        <w:p w:rsidR="009A1D19" w:rsidRDefault="00394548" w:rsidP="00394548">
          <w:pPr>
            <w:pStyle w:val="5F4B4615D2F70A4AB30E410C2BD79DC3"/>
          </w:pPr>
          <w:r w:rsidRPr="00A85B6F">
            <w:rPr>
              <w:lang w:bidi="fr-FR"/>
            </w:rPr>
            <w:t>Formation</w:t>
          </w:r>
        </w:p>
      </w:docPartBody>
    </w:docPart>
    <w:docPart>
      <w:docPartPr>
        <w:name w:val="614A19142FF8BA4A9A49844D4A000F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B0AE0A-78AC-E44C-8EAC-B4FE094E870E}"/>
      </w:docPartPr>
      <w:docPartBody>
        <w:p w:rsidR="009A1D19" w:rsidRDefault="00394548" w:rsidP="00394548">
          <w:pPr>
            <w:pStyle w:val="614A19142FF8BA4A9A49844D4A000F07"/>
          </w:pPr>
          <w:r>
            <w:rPr>
              <w:lang w:bidi="fr-FR"/>
            </w:rPr>
            <w:t>Objectif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2A8"/>
    <w:rsid w:val="001813AD"/>
    <w:rsid w:val="0033191F"/>
    <w:rsid w:val="00394548"/>
    <w:rsid w:val="004A36F5"/>
    <w:rsid w:val="00766BCC"/>
    <w:rsid w:val="00820411"/>
    <w:rsid w:val="0085627A"/>
    <w:rsid w:val="008B743D"/>
    <w:rsid w:val="009A1D19"/>
    <w:rsid w:val="00BB0B20"/>
    <w:rsid w:val="00BD32A8"/>
    <w:rsid w:val="00BF685B"/>
    <w:rsid w:val="00D01B87"/>
    <w:rsid w:val="00E03B94"/>
    <w:rsid w:val="00E82AC3"/>
    <w:rsid w:val="00F1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CH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59E9B679D8B75A479D3071E1A8CB2C40">
    <w:name w:val="59E9B679D8B75A479D3071E1A8CB2C40"/>
  </w:style>
  <w:style w:type="paragraph" w:customStyle="1" w:styleId="36A5B838C26FF44F812EA68658975E56">
    <w:name w:val="36A5B838C26FF44F812EA68658975E56"/>
  </w:style>
  <w:style w:type="paragraph" w:customStyle="1" w:styleId="47B2B456923BD04D8B50E609EEBFAC5A">
    <w:name w:val="47B2B456923BD04D8B50E609EEBFAC5A"/>
  </w:style>
  <w:style w:type="paragraph" w:customStyle="1" w:styleId="B93F278D99D5BB4BA2916AD208B23032">
    <w:name w:val="B93F278D99D5BB4BA2916AD208B23032"/>
  </w:style>
  <w:style w:type="paragraph" w:customStyle="1" w:styleId="50133C340669EF44A2E76D5D45F49EBC">
    <w:name w:val="50133C340669EF44A2E76D5D45F49EBC"/>
  </w:style>
  <w:style w:type="paragraph" w:customStyle="1" w:styleId="C84E6BB65616174ABB5E9FDDD50A8346">
    <w:name w:val="C84E6BB65616174ABB5E9FDDD50A8346"/>
  </w:style>
  <w:style w:type="paragraph" w:customStyle="1" w:styleId="C0B80C8B28B7EF49A11D7AF2A564D5CB">
    <w:name w:val="C0B80C8B28B7EF49A11D7AF2A564D5CB"/>
  </w:style>
  <w:style w:type="paragraph" w:customStyle="1" w:styleId="16263BF536482C49997AA11FD59A3D61">
    <w:name w:val="16263BF536482C49997AA11FD59A3D61"/>
  </w:style>
  <w:style w:type="paragraph" w:customStyle="1" w:styleId="2D2D4B01F60D114391D63695E73C6F5E">
    <w:name w:val="2D2D4B01F60D114391D63695E73C6F5E"/>
  </w:style>
  <w:style w:type="paragraph" w:customStyle="1" w:styleId="D0D39901DFD78F4898C67142D8B296B3">
    <w:name w:val="D0D39901DFD78F4898C67142D8B296B3"/>
  </w:style>
  <w:style w:type="paragraph" w:customStyle="1" w:styleId="10482E87221BF64E86C21CC14BCD4C4D">
    <w:name w:val="10482E87221BF64E86C21CC14BCD4C4D"/>
  </w:style>
  <w:style w:type="paragraph" w:customStyle="1" w:styleId="F030D0493CBC6346BE49B0DE6397C0E9">
    <w:name w:val="F030D0493CBC6346BE49B0DE6397C0E9"/>
  </w:style>
  <w:style w:type="paragraph" w:customStyle="1" w:styleId="0709648C25F84145A422BAA813EDD9A2">
    <w:name w:val="0709648C25F84145A422BAA813EDD9A2"/>
  </w:style>
  <w:style w:type="paragraph" w:customStyle="1" w:styleId="5CAF767BB028DD4FB3B706AE2BFC4D5F">
    <w:name w:val="5CAF767BB028DD4FB3B706AE2BFC4D5F"/>
  </w:style>
  <w:style w:type="paragraph" w:customStyle="1" w:styleId="95DFA8A38FA99A4589166BA757EFD4B7">
    <w:name w:val="95DFA8A38FA99A4589166BA757EFD4B7"/>
  </w:style>
  <w:style w:type="paragraph" w:customStyle="1" w:styleId="26C7AE93E9A08E40B72A4A9D12435BF8">
    <w:name w:val="26C7AE93E9A08E40B72A4A9D12435BF8"/>
  </w:style>
  <w:style w:type="paragraph" w:customStyle="1" w:styleId="7AC6F7C47C59774B90AB2B3412218016">
    <w:name w:val="7AC6F7C47C59774B90AB2B3412218016"/>
  </w:style>
  <w:style w:type="paragraph" w:customStyle="1" w:styleId="7D9D217A10BE274A9F734DCAEA1D2578">
    <w:name w:val="7D9D217A10BE274A9F734DCAEA1D2578"/>
  </w:style>
  <w:style w:type="paragraph" w:customStyle="1" w:styleId="105B4B046407AE4AB648F3F3ED9493C9">
    <w:name w:val="105B4B046407AE4AB648F3F3ED9493C9"/>
  </w:style>
  <w:style w:type="paragraph" w:customStyle="1" w:styleId="79E8766B921C2F44A109239681A0DE5B">
    <w:name w:val="79E8766B921C2F44A109239681A0DE5B"/>
  </w:style>
  <w:style w:type="paragraph" w:customStyle="1" w:styleId="6787333ADF53C04CBDBFC817D1DF9A7F">
    <w:name w:val="6787333ADF53C04CBDBFC817D1DF9A7F"/>
  </w:style>
  <w:style w:type="paragraph" w:customStyle="1" w:styleId="72BDE4BFCB9EC845B18E1434F864371B">
    <w:name w:val="72BDE4BFCB9EC845B18E1434F864371B"/>
  </w:style>
  <w:style w:type="paragraph" w:customStyle="1" w:styleId="B22DEAC10CABE84E9D6B96F844E63475">
    <w:name w:val="B22DEAC10CABE84E9D6B96F844E63475"/>
  </w:style>
  <w:style w:type="paragraph" w:customStyle="1" w:styleId="A82E0BE70A6D3241A8194D5ED405C9E3">
    <w:name w:val="A82E0BE70A6D3241A8194D5ED405C9E3"/>
  </w:style>
  <w:style w:type="paragraph" w:customStyle="1" w:styleId="A2EB865EDC37204A86DB03974534459C">
    <w:name w:val="A2EB865EDC37204A86DB03974534459C"/>
  </w:style>
  <w:style w:type="paragraph" w:customStyle="1" w:styleId="A0DB080927860943A26B503AA48F8C99">
    <w:name w:val="A0DB080927860943A26B503AA48F8C99"/>
  </w:style>
  <w:style w:type="paragraph" w:customStyle="1" w:styleId="D0CDFA3FB52D2E4CB1947B552738D1E9">
    <w:name w:val="D0CDFA3FB52D2E4CB1947B552738D1E9"/>
  </w:style>
  <w:style w:type="paragraph" w:customStyle="1" w:styleId="F6A4A3831EFBE74F9C13C8C39B6A33D4">
    <w:name w:val="F6A4A3831EFBE74F9C13C8C39B6A33D4"/>
  </w:style>
  <w:style w:type="paragraph" w:customStyle="1" w:styleId="934AC72F9BE29646875FA9835E8E3C9C">
    <w:name w:val="934AC72F9BE29646875FA9835E8E3C9C"/>
  </w:style>
  <w:style w:type="paragraph" w:customStyle="1" w:styleId="F3E728392A574F4CBA418EE7D5495833">
    <w:name w:val="F3E728392A574F4CBA418EE7D5495833"/>
    <w:rsid w:val="00F17C27"/>
  </w:style>
  <w:style w:type="paragraph" w:customStyle="1" w:styleId="A308ED6B431257478CA88A2471B813B0">
    <w:name w:val="A308ED6B431257478CA88A2471B813B0"/>
    <w:rsid w:val="00F17C27"/>
  </w:style>
  <w:style w:type="paragraph" w:customStyle="1" w:styleId="31D06345D81196429A38BBC314B4A02E">
    <w:name w:val="31D06345D81196429A38BBC314B4A02E"/>
    <w:rsid w:val="00F17C27"/>
  </w:style>
  <w:style w:type="paragraph" w:customStyle="1" w:styleId="2038624F4BC1C8438BB18BA9FE1C157B">
    <w:name w:val="2038624F4BC1C8438BB18BA9FE1C157B"/>
    <w:rsid w:val="00F17C27"/>
  </w:style>
  <w:style w:type="paragraph" w:customStyle="1" w:styleId="807A6BABEF48EB4990DBF9F5FB200D65">
    <w:name w:val="807A6BABEF48EB4990DBF9F5FB200D65"/>
    <w:rsid w:val="00F17C27"/>
  </w:style>
  <w:style w:type="paragraph" w:customStyle="1" w:styleId="29A5D2047AD2924A920209218D424713">
    <w:name w:val="29A5D2047AD2924A920209218D424713"/>
    <w:rsid w:val="00F17C27"/>
  </w:style>
  <w:style w:type="paragraph" w:customStyle="1" w:styleId="34B2075ADC21294D98289DDF55DF5C86">
    <w:name w:val="34B2075ADC21294D98289DDF55DF5C86"/>
    <w:rsid w:val="00F17C27"/>
  </w:style>
  <w:style w:type="paragraph" w:customStyle="1" w:styleId="5B9A122A9669374B8C09C2DDF22AB518">
    <w:name w:val="5B9A122A9669374B8C09C2DDF22AB518"/>
    <w:rsid w:val="00F17C27"/>
  </w:style>
  <w:style w:type="paragraph" w:customStyle="1" w:styleId="0C5A351E9B72DE458F6EDDB65B72952B">
    <w:name w:val="0C5A351E9B72DE458F6EDDB65B72952B"/>
    <w:rsid w:val="00F17C27"/>
  </w:style>
  <w:style w:type="paragraph" w:customStyle="1" w:styleId="8218E577CC2A294D8AB41112DB839221">
    <w:name w:val="8218E577CC2A294D8AB41112DB839221"/>
    <w:rsid w:val="00F17C27"/>
  </w:style>
  <w:style w:type="paragraph" w:customStyle="1" w:styleId="FA96573B0BAFDA4499250A4D182C5286">
    <w:name w:val="FA96573B0BAFDA4499250A4D182C5286"/>
    <w:rsid w:val="00F17C27"/>
  </w:style>
  <w:style w:type="paragraph" w:customStyle="1" w:styleId="AAC1AC4C4DB9B64E9E7E7D678277113D">
    <w:name w:val="AAC1AC4C4DB9B64E9E7E7D678277113D"/>
    <w:rsid w:val="00F17C27"/>
  </w:style>
  <w:style w:type="paragraph" w:customStyle="1" w:styleId="FCA37F3D1534E44397810BA8E179AF5D">
    <w:name w:val="FCA37F3D1534E44397810BA8E179AF5D"/>
    <w:rsid w:val="00F17C27"/>
  </w:style>
  <w:style w:type="paragraph" w:customStyle="1" w:styleId="E2E6697D93DD9B478282E1A193980F2F">
    <w:name w:val="E2E6697D93DD9B478282E1A193980F2F"/>
    <w:rsid w:val="00F17C27"/>
  </w:style>
  <w:style w:type="paragraph" w:customStyle="1" w:styleId="FFE405663AD8514784EFA0652FDD9A48">
    <w:name w:val="FFE405663AD8514784EFA0652FDD9A48"/>
    <w:rsid w:val="00F17C27"/>
  </w:style>
  <w:style w:type="paragraph" w:customStyle="1" w:styleId="BF9FB268261E314A848E6730CD3D9C5B">
    <w:name w:val="BF9FB268261E314A848E6730CD3D9C5B"/>
    <w:rsid w:val="00F17C27"/>
  </w:style>
  <w:style w:type="paragraph" w:customStyle="1" w:styleId="F924E3FD1B9D484E9EC88A2CA370CDCA">
    <w:name w:val="F924E3FD1B9D484E9EC88A2CA370CDCA"/>
    <w:rsid w:val="00F17C27"/>
  </w:style>
  <w:style w:type="paragraph" w:customStyle="1" w:styleId="1D58BE045209D14FA58374FACC467E5A">
    <w:name w:val="1D58BE045209D14FA58374FACC467E5A"/>
    <w:rsid w:val="00F17C27"/>
  </w:style>
  <w:style w:type="paragraph" w:customStyle="1" w:styleId="A51D29B02068304DBC0B83842CCE89A6">
    <w:name w:val="A51D29B02068304DBC0B83842CCE89A6"/>
    <w:rsid w:val="00F17C27"/>
  </w:style>
  <w:style w:type="paragraph" w:customStyle="1" w:styleId="1BFDBE87C6F6674BB9B41133862AE57A">
    <w:name w:val="1BFDBE87C6F6674BB9B41133862AE57A"/>
    <w:rsid w:val="00F17C27"/>
  </w:style>
  <w:style w:type="paragraph" w:customStyle="1" w:styleId="65A8A500D8DC874CA163A29635E52D03">
    <w:name w:val="65A8A500D8DC874CA163A29635E52D03"/>
    <w:rsid w:val="00F17C27"/>
  </w:style>
  <w:style w:type="paragraph" w:customStyle="1" w:styleId="DB55DB6A145FCE4C82E33FC1EC0B9E06">
    <w:name w:val="DB55DB6A145FCE4C82E33FC1EC0B9E06"/>
    <w:rsid w:val="00F17C27"/>
  </w:style>
  <w:style w:type="paragraph" w:customStyle="1" w:styleId="F71BE5F31CFF4045AF155262AE842D0E">
    <w:name w:val="F71BE5F31CFF4045AF155262AE842D0E"/>
    <w:rsid w:val="00F17C27"/>
  </w:style>
  <w:style w:type="paragraph" w:customStyle="1" w:styleId="2205F53CC31ED24B8ABD3D127D6D88F8">
    <w:name w:val="2205F53CC31ED24B8ABD3D127D6D88F8"/>
    <w:rsid w:val="00F17C27"/>
  </w:style>
  <w:style w:type="paragraph" w:customStyle="1" w:styleId="226334B7D30A214D847CE43F0856E456">
    <w:name w:val="226334B7D30A214D847CE43F0856E456"/>
    <w:rsid w:val="00F17C27"/>
  </w:style>
  <w:style w:type="paragraph" w:customStyle="1" w:styleId="28A16C0A72BC9A4EA6039A9A741767A2">
    <w:name w:val="28A16C0A72BC9A4EA6039A9A741767A2"/>
    <w:rsid w:val="00F17C27"/>
  </w:style>
  <w:style w:type="paragraph" w:customStyle="1" w:styleId="C7C49549FB459B4A9967DC0C5E9C95A7">
    <w:name w:val="C7C49549FB459B4A9967DC0C5E9C95A7"/>
    <w:rsid w:val="00F17C27"/>
  </w:style>
  <w:style w:type="paragraph" w:customStyle="1" w:styleId="05920B82B9994F4384C54167C327BC8F">
    <w:name w:val="05920B82B9994F4384C54167C327BC8F"/>
    <w:rsid w:val="00F17C27"/>
  </w:style>
  <w:style w:type="paragraph" w:customStyle="1" w:styleId="25F398A44E0976448017A7F99A73D6E2">
    <w:name w:val="25F398A44E0976448017A7F99A73D6E2"/>
    <w:rsid w:val="00F17C27"/>
  </w:style>
  <w:style w:type="paragraph" w:customStyle="1" w:styleId="315BE3288D2DBE41B9E979599F582EE7">
    <w:name w:val="315BE3288D2DBE41B9E979599F582EE7"/>
    <w:rsid w:val="00F17C27"/>
  </w:style>
  <w:style w:type="paragraph" w:customStyle="1" w:styleId="763B5DF6F95C954B8480DAF5E555AFAB">
    <w:name w:val="763B5DF6F95C954B8480DAF5E555AFAB"/>
    <w:rsid w:val="00F17C27"/>
  </w:style>
  <w:style w:type="paragraph" w:customStyle="1" w:styleId="88C9F60A23B831489A98EADB07BFE2DD">
    <w:name w:val="88C9F60A23B831489A98EADB07BFE2DD"/>
    <w:rsid w:val="00F17C27"/>
  </w:style>
  <w:style w:type="paragraph" w:customStyle="1" w:styleId="37A1A9CD06E2864FBA5B03C82990B200">
    <w:name w:val="37A1A9CD06E2864FBA5B03C82990B200"/>
    <w:rsid w:val="00F17C27"/>
  </w:style>
  <w:style w:type="paragraph" w:customStyle="1" w:styleId="1E7BB5EE27114E49AA9CB4838394CA24">
    <w:name w:val="1E7BB5EE27114E49AA9CB4838394CA24"/>
    <w:rsid w:val="00F17C27"/>
  </w:style>
  <w:style w:type="paragraph" w:customStyle="1" w:styleId="A913AFAB5327CD478719C4B0A45A946B">
    <w:name w:val="A913AFAB5327CD478719C4B0A45A946B"/>
    <w:rsid w:val="00F17C27"/>
  </w:style>
  <w:style w:type="paragraph" w:customStyle="1" w:styleId="133D9BE33D1C454AB88B37AAB10E8AB2">
    <w:name w:val="133D9BE33D1C454AB88B37AAB10E8AB2"/>
    <w:rsid w:val="00F17C27"/>
  </w:style>
  <w:style w:type="paragraph" w:customStyle="1" w:styleId="FBD0F73D11208A4893AE33721B916DD7">
    <w:name w:val="FBD0F73D11208A4893AE33721B916DD7"/>
    <w:rsid w:val="00F17C27"/>
  </w:style>
  <w:style w:type="paragraph" w:customStyle="1" w:styleId="8F9A825CF95FFD4DAB44ED6191312019">
    <w:name w:val="8F9A825CF95FFD4DAB44ED6191312019"/>
    <w:rsid w:val="00F17C27"/>
  </w:style>
  <w:style w:type="paragraph" w:customStyle="1" w:styleId="8060CD3C4B93C3438812B1E9F4CD887D">
    <w:name w:val="8060CD3C4B93C3438812B1E9F4CD887D"/>
    <w:rsid w:val="00F17C27"/>
  </w:style>
  <w:style w:type="paragraph" w:customStyle="1" w:styleId="B51749E755EA1343A3E5991F9BB82825">
    <w:name w:val="B51749E755EA1343A3E5991F9BB82825"/>
    <w:rsid w:val="00F17C27"/>
  </w:style>
  <w:style w:type="paragraph" w:customStyle="1" w:styleId="30D19F008097A743964DAAF17B16177F">
    <w:name w:val="30D19F008097A743964DAAF17B16177F"/>
    <w:rsid w:val="00F17C27"/>
  </w:style>
  <w:style w:type="paragraph" w:customStyle="1" w:styleId="DC17918CE315644D814A7D0E891504AA">
    <w:name w:val="DC17918CE315644D814A7D0E891504AA"/>
    <w:rsid w:val="00F17C27"/>
  </w:style>
  <w:style w:type="paragraph" w:customStyle="1" w:styleId="6175C12AA9731C4C82EB845FA096408B">
    <w:name w:val="6175C12AA9731C4C82EB845FA096408B"/>
    <w:rsid w:val="00F17C27"/>
  </w:style>
  <w:style w:type="paragraph" w:customStyle="1" w:styleId="5021BC2C3ADC5845A4E639AB9C72093B">
    <w:name w:val="5021BC2C3ADC5845A4E639AB9C72093B"/>
    <w:rsid w:val="00F17C27"/>
  </w:style>
  <w:style w:type="paragraph" w:customStyle="1" w:styleId="6D17D2AF5DE6954E87FFF38CD5F0C0AE">
    <w:name w:val="6D17D2AF5DE6954E87FFF38CD5F0C0AE"/>
    <w:rsid w:val="00F17C27"/>
  </w:style>
  <w:style w:type="paragraph" w:customStyle="1" w:styleId="96F71E4FC708E347B11D6385221956CB">
    <w:name w:val="96F71E4FC708E347B11D6385221956CB"/>
    <w:rsid w:val="00F17C27"/>
  </w:style>
  <w:style w:type="paragraph" w:customStyle="1" w:styleId="C1FC59B1B52B8B4DB6A7F563913179BC">
    <w:name w:val="C1FC59B1B52B8B4DB6A7F563913179BC"/>
    <w:rsid w:val="00F17C27"/>
  </w:style>
  <w:style w:type="paragraph" w:customStyle="1" w:styleId="2F39636D5CE50547A40A0662EF525AC7">
    <w:name w:val="2F39636D5CE50547A40A0662EF525AC7"/>
    <w:rsid w:val="00F17C27"/>
  </w:style>
  <w:style w:type="paragraph" w:customStyle="1" w:styleId="75CD56413F83F24AB34CD56ED47ECFD5">
    <w:name w:val="75CD56413F83F24AB34CD56ED47ECFD5"/>
    <w:rsid w:val="00F17C27"/>
  </w:style>
  <w:style w:type="paragraph" w:customStyle="1" w:styleId="00554C6C498EEA4EA3159F9AF512D49A">
    <w:name w:val="00554C6C498EEA4EA3159F9AF512D49A"/>
    <w:rsid w:val="00F17C27"/>
  </w:style>
  <w:style w:type="paragraph" w:customStyle="1" w:styleId="4252B128832B02489EECBC55EFBC2E2B">
    <w:name w:val="4252B128832B02489EECBC55EFBC2E2B"/>
    <w:rsid w:val="00F17C27"/>
  </w:style>
  <w:style w:type="paragraph" w:customStyle="1" w:styleId="2C660ADD60B177499611FD3F588656DC">
    <w:name w:val="2C660ADD60B177499611FD3F588656DC"/>
    <w:rsid w:val="00F17C27"/>
  </w:style>
  <w:style w:type="paragraph" w:customStyle="1" w:styleId="9690E04CFF8C0347A477E786E8043151">
    <w:name w:val="9690E04CFF8C0347A477E786E8043151"/>
    <w:rsid w:val="00F17C27"/>
  </w:style>
  <w:style w:type="paragraph" w:customStyle="1" w:styleId="D10B200F852CE749991A201EF577A093">
    <w:name w:val="D10B200F852CE749991A201EF577A093"/>
    <w:rsid w:val="00F17C27"/>
  </w:style>
  <w:style w:type="paragraph" w:customStyle="1" w:styleId="62643D18291CDB49B5D89356AB034CE1">
    <w:name w:val="62643D18291CDB49B5D89356AB034CE1"/>
    <w:rsid w:val="00F17C27"/>
  </w:style>
  <w:style w:type="paragraph" w:customStyle="1" w:styleId="C42E05D68100E44EA9A38E93D189599B">
    <w:name w:val="C42E05D68100E44EA9A38E93D189599B"/>
    <w:rsid w:val="00F17C27"/>
  </w:style>
  <w:style w:type="paragraph" w:customStyle="1" w:styleId="D9863EC5E97B224C920E79614D1A492B">
    <w:name w:val="D9863EC5E97B224C920E79614D1A492B"/>
    <w:rsid w:val="00F17C27"/>
  </w:style>
  <w:style w:type="paragraph" w:customStyle="1" w:styleId="7DDCE24FC0E5A14D9369E632B865FE42">
    <w:name w:val="7DDCE24FC0E5A14D9369E632B865FE42"/>
    <w:rsid w:val="00F17C27"/>
  </w:style>
  <w:style w:type="paragraph" w:customStyle="1" w:styleId="58D58A2B7619D341814D3A3FD07ED575">
    <w:name w:val="58D58A2B7619D341814D3A3FD07ED575"/>
    <w:rsid w:val="00F17C27"/>
  </w:style>
  <w:style w:type="paragraph" w:customStyle="1" w:styleId="9070148EF0597C4DB5F6239C2E7E557C">
    <w:name w:val="9070148EF0597C4DB5F6239C2E7E557C"/>
    <w:rsid w:val="00F17C27"/>
  </w:style>
  <w:style w:type="paragraph" w:customStyle="1" w:styleId="71E4DC56ED82BE4A8238BAE74A56BA8E">
    <w:name w:val="71E4DC56ED82BE4A8238BAE74A56BA8E"/>
    <w:rsid w:val="00F17C27"/>
  </w:style>
  <w:style w:type="paragraph" w:customStyle="1" w:styleId="F64A339B6E4F904EB73530D67F8CF4C9">
    <w:name w:val="F64A339B6E4F904EB73530D67F8CF4C9"/>
    <w:rsid w:val="00F17C27"/>
  </w:style>
  <w:style w:type="paragraph" w:customStyle="1" w:styleId="EDCDF236C46F904C91E3F08C181A42F4">
    <w:name w:val="EDCDF236C46F904C91E3F08C181A42F4"/>
    <w:rsid w:val="00F17C27"/>
  </w:style>
  <w:style w:type="paragraph" w:customStyle="1" w:styleId="F16F459EA99DA243B21BB7B1FE752F05">
    <w:name w:val="F16F459EA99DA243B21BB7B1FE752F05"/>
    <w:rsid w:val="00F17C27"/>
  </w:style>
  <w:style w:type="paragraph" w:customStyle="1" w:styleId="6F578F4AAC70FF489D2D1CF208A22DEF">
    <w:name w:val="6F578F4AAC70FF489D2D1CF208A22DEF"/>
    <w:rsid w:val="00F17C27"/>
  </w:style>
  <w:style w:type="paragraph" w:customStyle="1" w:styleId="05107422D2C7A7429106756B4391EB95">
    <w:name w:val="05107422D2C7A7429106756B4391EB95"/>
    <w:rsid w:val="00F17C27"/>
  </w:style>
  <w:style w:type="paragraph" w:customStyle="1" w:styleId="E0142686799B7C4E93CF1CCFF02DAC30">
    <w:name w:val="E0142686799B7C4E93CF1CCFF02DAC30"/>
    <w:rsid w:val="00F17C27"/>
  </w:style>
  <w:style w:type="paragraph" w:customStyle="1" w:styleId="209E541D2F637849AB1944358D827036">
    <w:name w:val="209E541D2F637849AB1944358D827036"/>
    <w:rsid w:val="00F17C27"/>
  </w:style>
  <w:style w:type="paragraph" w:customStyle="1" w:styleId="292A0A571FCD074980937F002C33D638">
    <w:name w:val="292A0A571FCD074980937F002C33D638"/>
    <w:rsid w:val="00F17C27"/>
  </w:style>
  <w:style w:type="paragraph" w:customStyle="1" w:styleId="3A79D231C2E6844C8CD48A2DF33302A9">
    <w:name w:val="3A79D231C2E6844C8CD48A2DF33302A9"/>
    <w:rsid w:val="00F17C27"/>
  </w:style>
  <w:style w:type="paragraph" w:customStyle="1" w:styleId="464584B77F2419478BD55099D1E70CAB">
    <w:name w:val="464584B77F2419478BD55099D1E70CAB"/>
    <w:rsid w:val="00F17C27"/>
  </w:style>
  <w:style w:type="paragraph" w:customStyle="1" w:styleId="812238A6666A034484762CB15304AA3B">
    <w:name w:val="812238A6666A034484762CB15304AA3B"/>
    <w:rsid w:val="00F17C27"/>
  </w:style>
  <w:style w:type="paragraph" w:customStyle="1" w:styleId="9B1B89AB652DB443898B43B2842556E1">
    <w:name w:val="9B1B89AB652DB443898B43B2842556E1"/>
    <w:rsid w:val="00F17C27"/>
  </w:style>
  <w:style w:type="paragraph" w:customStyle="1" w:styleId="7C3862E9FB66EA4C890660D1E26862C0">
    <w:name w:val="7C3862E9FB66EA4C890660D1E26862C0"/>
    <w:rsid w:val="00F17C27"/>
  </w:style>
  <w:style w:type="paragraph" w:customStyle="1" w:styleId="5BA226E493C69940B16AD073DBABD8AE">
    <w:name w:val="5BA226E493C69940B16AD073DBABD8AE"/>
    <w:rsid w:val="00F17C27"/>
  </w:style>
  <w:style w:type="paragraph" w:customStyle="1" w:styleId="4459C231C7F19A4D826EF263B0E81518">
    <w:name w:val="4459C231C7F19A4D826EF263B0E81518"/>
    <w:rsid w:val="00F17C27"/>
  </w:style>
  <w:style w:type="paragraph" w:customStyle="1" w:styleId="E20D8F1CB0966D45866F6844231F04B0">
    <w:name w:val="E20D8F1CB0966D45866F6844231F04B0"/>
    <w:rsid w:val="00F17C27"/>
  </w:style>
  <w:style w:type="paragraph" w:customStyle="1" w:styleId="0024A3E609DE3C4594E5B59140F5ED62">
    <w:name w:val="0024A3E609DE3C4594E5B59140F5ED62"/>
    <w:rsid w:val="00F17C27"/>
  </w:style>
  <w:style w:type="paragraph" w:customStyle="1" w:styleId="327A04CE44A0C947B9464CC593B0EC98">
    <w:name w:val="327A04CE44A0C947B9464CC593B0EC98"/>
    <w:rsid w:val="00F17C27"/>
  </w:style>
  <w:style w:type="paragraph" w:customStyle="1" w:styleId="96D1754A299E8D41A39F41D568D83051">
    <w:name w:val="96D1754A299E8D41A39F41D568D83051"/>
    <w:rsid w:val="00F17C27"/>
  </w:style>
  <w:style w:type="paragraph" w:customStyle="1" w:styleId="4D41C57510F51644839AD746F5E6AF7A">
    <w:name w:val="4D41C57510F51644839AD746F5E6AF7A"/>
    <w:rsid w:val="00F17C27"/>
  </w:style>
  <w:style w:type="paragraph" w:customStyle="1" w:styleId="54E2E409FB239A49AE32D4602E8796EC">
    <w:name w:val="54E2E409FB239A49AE32D4602E8796EC"/>
    <w:rsid w:val="00F17C27"/>
  </w:style>
  <w:style w:type="paragraph" w:customStyle="1" w:styleId="DE5FCDD7B76BC24EB28F8C30A9F48784">
    <w:name w:val="DE5FCDD7B76BC24EB28F8C30A9F48784"/>
    <w:rsid w:val="00F17C27"/>
  </w:style>
  <w:style w:type="paragraph" w:customStyle="1" w:styleId="16935DC7DFC21F46B30EAB03BDE81EA3">
    <w:name w:val="16935DC7DFC21F46B30EAB03BDE81EA3"/>
    <w:rsid w:val="00F17C27"/>
  </w:style>
  <w:style w:type="paragraph" w:customStyle="1" w:styleId="C24E7CA88AB95448AC4981D49331648A">
    <w:name w:val="C24E7CA88AB95448AC4981D49331648A"/>
    <w:rsid w:val="00F17C27"/>
  </w:style>
  <w:style w:type="paragraph" w:customStyle="1" w:styleId="122B5AEFD5D6EE44AB088555C2105D56">
    <w:name w:val="122B5AEFD5D6EE44AB088555C2105D56"/>
    <w:rsid w:val="00F17C27"/>
  </w:style>
  <w:style w:type="paragraph" w:customStyle="1" w:styleId="BEB3313735DEAE43828F604DC8FA2C5F">
    <w:name w:val="BEB3313735DEAE43828F604DC8FA2C5F"/>
    <w:rsid w:val="00F17C27"/>
  </w:style>
  <w:style w:type="paragraph" w:customStyle="1" w:styleId="1B00B4B0BA17704796AC6D9C50A21A50">
    <w:name w:val="1B00B4B0BA17704796AC6D9C50A21A50"/>
    <w:rsid w:val="00F17C27"/>
  </w:style>
  <w:style w:type="paragraph" w:customStyle="1" w:styleId="D58A05787A80014C9A275BFEE9AA5528">
    <w:name w:val="D58A05787A80014C9A275BFEE9AA5528"/>
    <w:rsid w:val="00F17C27"/>
  </w:style>
  <w:style w:type="paragraph" w:customStyle="1" w:styleId="FC8C13476D196343AD9EEA4F29C65D8C">
    <w:name w:val="FC8C13476D196343AD9EEA4F29C65D8C"/>
    <w:rsid w:val="00F17C27"/>
  </w:style>
  <w:style w:type="paragraph" w:customStyle="1" w:styleId="7129D960A1CE1B4A8EF779821AF9014D">
    <w:name w:val="7129D960A1CE1B4A8EF779821AF9014D"/>
    <w:rsid w:val="00F17C27"/>
  </w:style>
  <w:style w:type="paragraph" w:customStyle="1" w:styleId="73FC2E2D81A1F245AE75F47604E81367">
    <w:name w:val="73FC2E2D81A1F245AE75F47604E81367"/>
    <w:rsid w:val="00F17C27"/>
  </w:style>
  <w:style w:type="paragraph" w:customStyle="1" w:styleId="1DD12218DF03504EB524503687B15658">
    <w:name w:val="1DD12218DF03504EB524503687B15658"/>
    <w:rsid w:val="00F17C27"/>
  </w:style>
  <w:style w:type="paragraph" w:customStyle="1" w:styleId="DD3590BA74F1B34893AADE107C5BBDE8">
    <w:name w:val="DD3590BA74F1B34893AADE107C5BBDE8"/>
    <w:rsid w:val="00F17C27"/>
  </w:style>
  <w:style w:type="paragraph" w:customStyle="1" w:styleId="D3AE30AAAD425441AC1B42B7892A4F62">
    <w:name w:val="D3AE30AAAD425441AC1B42B7892A4F62"/>
    <w:rsid w:val="00F17C27"/>
  </w:style>
  <w:style w:type="paragraph" w:customStyle="1" w:styleId="8FD32A95E6C5B043B9AEFA43864A8E8C">
    <w:name w:val="8FD32A95E6C5B043B9AEFA43864A8E8C"/>
    <w:rsid w:val="00F17C27"/>
  </w:style>
  <w:style w:type="paragraph" w:customStyle="1" w:styleId="739A0DB5024DC2449B3AB34E8D774F06">
    <w:name w:val="739A0DB5024DC2449B3AB34E8D774F06"/>
    <w:rsid w:val="00F17C27"/>
  </w:style>
  <w:style w:type="paragraph" w:customStyle="1" w:styleId="5969A518265A1D479D05E9B0825F1376">
    <w:name w:val="5969A518265A1D479D05E9B0825F1376"/>
    <w:rsid w:val="00F17C27"/>
  </w:style>
  <w:style w:type="paragraph" w:customStyle="1" w:styleId="651DCAED9F087049BFC796BA10981938">
    <w:name w:val="651DCAED9F087049BFC796BA10981938"/>
    <w:rsid w:val="00F17C27"/>
  </w:style>
  <w:style w:type="paragraph" w:customStyle="1" w:styleId="47D927ADA1B2204EB1B262FA8B85AB33">
    <w:name w:val="47D927ADA1B2204EB1B262FA8B85AB33"/>
    <w:rsid w:val="00F17C27"/>
  </w:style>
  <w:style w:type="paragraph" w:customStyle="1" w:styleId="9CBE10B40AC86C4EB5B1A5A24CA2D298">
    <w:name w:val="9CBE10B40AC86C4EB5B1A5A24CA2D298"/>
    <w:rsid w:val="00F17C27"/>
  </w:style>
  <w:style w:type="paragraph" w:customStyle="1" w:styleId="4E1E2A7052EA9A40BA2C93EB58C6174F">
    <w:name w:val="4E1E2A7052EA9A40BA2C93EB58C6174F"/>
    <w:rsid w:val="00F17C27"/>
  </w:style>
  <w:style w:type="paragraph" w:customStyle="1" w:styleId="C5F721B4D338F9499D05C3D2E46649F2">
    <w:name w:val="C5F721B4D338F9499D05C3D2E46649F2"/>
    <w:rsid w:val="00F17C27"/>
  </w:style>
  <w:style w:type="paragraph" w:customStyle="1" w:styleId="3160BC1FDCBC1740BD0A6D459AD93345">
    <w:name w:val="3160BC1FDCBC1740BD0A6D459AD93345"/>
    <w:rsid w:val="00F17C27"/>
  </w:style>
  <w:style w:type="paragraph" w:customStyle="1" w:styleId="C0AA03473681374FAE7DFA55A7689F50">
    <w:name w:val="C0AA03473681374FAE7DFA55A7689F50"/>
    <w:rsid w:val="00F17C27"/>
  </w:style>
  <w:style w:type="paragraph" w:customStyle="1" w:styleId="C2B2CFA1DF1441488D5D0A73A454EA48">
    <w:name w:val="C2B2CFA1DF1441488D5D0A73A454EA48"/>
    <w:rsid w:val="00F17C27"/>
  </w:style>
  <w:style w:type="paragraph" w:customStyle="1" w:styleId="AB75AE8B8D12984482614578033E4A0D">
    <w:name w:val="AB75AE8B8D12984482614578033E4A0D"/>
    <w:rsid w:val="00F17C27"/>
  </w:style>
  <w:style w:type="paragraph" w:customStyle="1" w:styleId="86B6A90E0B2F3F4699316164B675CCF2">
    <w:name w:val="86B6A90E0B2F3F4699316164B675CCF2"/>
    <w:rsid w:val="00BB0B20"/>
  </w:style>
  <w:style w:type="paragraph" w:customStyle="1" w:styleId="5F4B4615D2F70A4AB30E410C2BD79DC3">
    <w:name w:val="5F4B4615D2F70A4AB30E410C2BD79DC3"/>
    <w:rsid w:val="00394548"/>
  </w:style>
  <w:style w:type="paragraph" w:customStyle="1" w:styleId="614A19142FF8BA4A9A49844D4A000F07">
    <w:name w:val="614A19142FF8BA4A9A49844D4A000F07"/>
    <w:rsid w:val="003945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CD7F09-5290-F34C-B405-A62A91886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{838EEDB4-BB0C-8147-B7A6-DEA7C29D2199}tf16392742.dotx</Template>
  <TotalTime>0</TotalTime>
  <Pages>3</Pages>
  <Words>550</Words>
  <Characters>3030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MOUNIR SAADI
Moniteur sportif-jeunes</dc:creator>
  <cp:keywords/>
  <dc:description/>
  <cp:lastModifiedBy>HAYET SAADI</cp:lastModifiedBy>
  <cp:revision>2</cp:revision>
  <cp:lastPrinted>2019-02-03T16:03:00Z</cp:lastPrinted>
  <dcterms:created xsi:type="dcterms:W3CDTF">2021-03-22T10:51:00Z</dcterms:created>
  <dcterms:modified xsi:type="dcterms:W3CDTF">2021-03-22T10:51:00Z</dcterms:modified>
</cp:coreProperties>
</file>